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92E" w:rsidRDefault="00646CFC" w:rsidP="00FD182D">
      <w:pPr>
        <w:keepNext/>
        <w:keepLines/>
        <w:spacing w:before="480" w:line="280" w:lineRule="auto"/>
        <w:outlineLvl w:val="0"/>
        <w:rPr>
          <w:rStyle w:val="tw4winMark"/>
          <w:rFonts w:ascii="Arial" w:eastAsia="MS Gothic" w:hAnsi="Arial" w:cs="Arial"/>
          <w:b/>
          <w:vanish w:val="0"/>
          <w:color w:val="1F497D" w:themeColor="text2"/>
          <w:sz w:val="32"/>
          <w:szCs w:val="32"/>
        </w:rPr>
      </w:pPr>
      <w:bookmarkStart w:id="0" w:name="_Toc405271862"/>
      <w:bookmarkStart w:id="1" w:name="_GoBack"/>
      <w:r>
        <w:rPr>
          <w:noProof/>
          <w:sz w:val="20"/>
          <w:u w:val="single"/>
          <w:lang w:val="en-US"/>
        </w:rPr>
        <w:drawing>
          <wp:anchor distT="0" distB="0" distL="114300" distR="114300" simplePos="0" relativeHeight="251662336" behindDoc="1" locked="0" layoutInCell="1" allowOverlap="1" wp14:anchorId="529C6710" wp14:editId="552AA1E2">
            <wp:simplePos x="0" y="0"/>
            <wp:positionH relativeFrom="column">
              <wp:posOffset>-241401</wp:posOffset>
            </wp:positionH>
            <wp:positionV relativeFrom="paragraph">
              <wp:posOffset>-373710</wp:posOffset>
            </wp:positionV>
            <wp:extent cx="2255240" cy="1100557"/>
            <wp:effectExtent l="0" t="0" r="571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40" cy="11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646CFC" w:rsidRDefault="00646CFC" w:rsidP="00D8292E">
      <w:pPr>
        <w:keepNext/>
        <w:keepLines/>
        <w:spacing w:line="280" w:lineRule="auto"/>
        <w:outlineLvl w:val="0"/>
        <w:rPr>
          <w:rStyle w:val="tw4winMark"/>
          <w:rFonts w:ascii="Arial" w:eastAsia="MS Gothic" w:hAnsi="Arial" w:cs="Arial"/>
          <w:b/>
          <w:vanish w:val="0"/>
          <w:color w:val="1F497D" w:themeColor="text2"/>
          <w:sz w:val="32"/>
          <w:szCs w:val="32"/>
        </w:rPr>
      </w:pPr>
    </w:p>
    <w:p w:rsidR="00E522F8" w:rsidRDefault="00AF4449" w:rsidP="00D8292E">
      <w:pPr>
        <w:keepNext/>
        <w:keepLines/>
        <w:spacing w:line="280" w:lineRule="auto"/>
        <w:outlineLvl w:val="0"/>
        <w:rPr>
          <w:rStyle w:val="tw4winMark"/>
          <w:rFonts w:ascii="Arial" w:eastAsia="MS Gothic" w:hAnsi="Arial" w:cs="Arial"/>
          <w:b/>
          <w:vanish w:val="0"/>
          <w:color w:val="1F497D" w:themeColor="text2"/>
          <w:sz w:val="32"/>
          <w:szCs w:val="32"/>
          <w:lang w:val="mt-MT"/>
        </w:rPr>
      </w:pPr>
      <w:r w:rsidRPr="00AF4449">
        <w:rPr>
          <w:rStyle w:val="tw4winMark"/>
          <w:rFonts w:ascii="Arial" w:eastAsia="MS Gothic" w:hAnsi="Arial" w:cs="Arial"/>
          <w:b/>
          <w:vanish w:val="0"/>
          <w:color w:val="1F497D" w:themeColor="text2"/>
          <w:sz w:val="32"/>
          <w:szCs w:val="32"/>
        </w:rPr>
        <w:t>ITTRA TA’ INFORMAZZJONI G</w:t>
      </w:r>
      <w:r w:rsidRPr="00AF4449">
        <w:rPr>
          <w:rStyle w:val="tw4winMark"/>
          <w:rFonts w:ascii="Arial" w:eastAsia="MS Gothic" w:hAnsi="Arial" w:cs="Arial"/>
          <w:b/>
          <w:vanish w:val="0"/>
          <w:color w:val="1F497D" w:themeColor="text2"/>
          <w:sz w:val="32"/>
          <w:szCs w:val="32"/>
          <w:lang w:val="mt-MT"/>
        </w:rPr>
        <w:t>ĦALL-PARTEĊIPANTI</w:t>
      </w:r>
    </w:p>
    <w:p w:rsidR="00E522F8" w:rsidRDefault="00E522F8" w:rsidP="00AF4449">
      <w:pPr>
        <w:pStyle w:val="Standard"/>
        <w:spacing w:line="288" w:lineRule="auto"/>
        <w:ind w:right="566"/>
        <w:jc w:val="both"/>
        <w:rPr>
          <w:rFonts w:ascii="Arial" w:hAnsi="Arial"/>
          <w:lang w:val="mt-MT"/>
        </w:rPr>
      </w:pPr>
    </w:p>
    <w:p w:rsidR="00AF4449" w:rsidRPr="00FA2BD5" w:rsidRDefault="00AF4449" w:rsidP="00AF4449">
      <w:pPr>
        <w:pStyle w:val="Standard"/>
        <w:spacing w:line="288" w:lineRule="auto"/>
        <w:ind w:right="566"/>
        <w:jc w:val="both"/>
        <w:rPr>
          <w:rFonts w:ascii="Arial" w:hAnsi="Arial"/>
          <w:lang w:val="mt-MT"/>
        </w:rPr>
      </w:pPr>
      <w:r w:rsidRPr="00FA2BD5">
        <w:rPr>
          <w:rFonts w:ascii="Arial" w:hAnsi="Arial"/>
          <w:lang w:val="mt-MT"/>
        </w:rPr>
        <w:t xml:space="preserve">Il-kontenut tal-ittra ta’ informazzjoni għall-partecipanti jaf ikun wisq ikkumplikat għall-parteċipanti li għandhom diffikultajiet fil-lingwa u/jew fil-komunikazzjoni, fosthom l-afażja (li tinkludi diffikultajiet fl-espressjoni u/jew il-komprensjoni mitħaddta u/jew miktuba). L-Istitut Nazzjonali għar-Riċerka dwar is-Saħħa (NIHR) fir-Renju Unit żviluppa riżorsi għar-riċerkaturi fil-qasam tal-puplesiji bil-għan li jippermetti individwi li għandhom l-afażja jieħdu sehem fir-riċerka. Dan hu </w:t>
      </w:r>
      <w:r w:rsidR="00FA2BD5" w:rsidRPr="00FA2BD5">
        <w:rPr>
          <w:rFonts w:ascii="Arial" w:hAnsi="Arial"/>
          <w:lang w:val="mt-MT"/>
        </w:rPr>
        <w:t xml:space="preserve">eżempju ta’ ittra ta’ informazzjoni </w:t>
      </w:r>
      <w:r w:rsidRPr="00FA2BD5">
        <w:rPr>
          <w:rFonts w:ascii="Arial" w:hAnsi="Arial"/>
          <w:lang w:val="mt-MT"/>
        </w:rPr>
        <w:t>maħsuba għall-parteċipanti u li tinftiehem minn persuni bl-afażja. Mhuwiex il-ħsieb li tintuża b’mod sħiħ, imma r-riċerkaturi jistgħu jbiddlu/jużaw kwalunkwe parti minnha, skont il-metodoloġija partikulari tar-riċerka.</w:t>
      </w:r>
    </w:p>
    <w:p w:rsidR="00AF4449" w:rsidRPr="00FA2BD5" w:rsidRDefault="00AF4449" w:rsidP="00AF4449">
      <w:pPr>
        <w:pStyle w:val="Standard"/>
        <w:spacing w:line="288" w:lineRule="auto"/>
        <w:ind w:right="566"/>
        <w:jc w:val="both"/>
        <w:rPr>
          <w:rFonts w:ascii="Arial" w:hAnsi="Arial"/>
        </w:rPr>
      </w:pPr>
    </w:p>
    <w:p w:rsidR="00AF4449" w:rsidRPr="00FA2BD5" w:rsidRDefault="00AF4449" w:rsidP="00AF4449">
      <w:pPr>
        <w:pStyle w:val="Textbody"/>
        <w:spacing w:after="0"/>
        <w:ind w:right="566"/>
        <w:jc w:val="both"/>
        <w:rPr>
          <w:rFonts w:ascii="Arial" w:hAnsi="Arial"/>
        </w:rPr>
      </w:pPr>
      <w:r w:rsidRPr="00FA2BD5">
        <w:rPr>
          <w:rFonts w:ascii="Arial" w:hAnsi="Arial"/>
          <w:lang w:val="mt-MT"/>
        </w:rPr>
        <w:t xml:space="preserve">Aktar riżorsi (eż. aktar stampi u galvi) u tagħrif dwar kif jintużaw stili ta’ kitba li jinftiehmu minn persuni bl-afażja jinsabu fuq is-sit elettroniku tal-NIHR </w:t>
      </w:r>
      <w:r w:rsidRPr="00FA2BD5">
        <w:rPr>
          <w:rFonts w:ascii="Arial" w:hAnsi="Arial"/>
        </w:rPr>
        <w:t>(</w:t>
      </w:r>
      <w:hyperlink r:id="rId7" w:history="1">
        <w:r w:rsidRPr="00FA2BD5">
          <w:rPr>
            <w:rStyle w:val="Hyperlink"/>
            <w:rFonts w:ascii="Arial" w:hAnsi="Arial"/>
            <w:color w:val="auto"/>
          </w:rPr>
          <w:t>https://www.nihr.ac.uk/nihr-in-your-area/stroke/aphasia.htm</w:t>
        </w:r>
      </w:hyperlink>
      <w:r w:rsidRPr="00FA2BD5">
        <w:rPr>
          <w:rFonts w:ascii="Arial" w:hAnsi="Arial"/>
        </w:rPr>
        <w:t>).</w:t>
      </w:r>
    </w:p>
    <w:p w:rsidR="00AF4449" w:rsidRPr="00FA2BD5" w:rsidRDefault="00AF4449" w:rsidP="00AF4449">
      <w:pPr>
        <w:pStyle w:val="Textbody"/>
        <w:spacing w:after="0"/>
        <w:ind w:right="566"/>
        <w:jc w:val="both"/>
        <w:rPr>
          <w:rFonts w:ascii="Arial" w:hAnsi="Arial"/>
        </w:rPr>
      </w:pPr>
    </w:p>
    <w:p w:rsidR="00AF4449" w:rsidRPr="00E522F8" w:rsidRDefault="00AF4449" w:rsidP="00E522F8">
      <w:pPr>
        <w:pStyle w:val="Textbody"/>
        <w:spacing w:after="0"/>
        <w:ind w:right="566"/>
        <w:jc w:val="both"/>
        <w:rPr>
          <w:rStyle w:val="tw4winMark"/>
          <w:rFonts w:ascii="Arial" w:hAnsi="Arial"/>
          <w:vanish w:val="0"/>
          <w:color w:val="auto"/>
          <w:vertAlign w:val="baseline"/>
        </w:rPr>
      </w:pPr>
      <w:r w:rsidRPr="00FA2BD5">
        <w:rPr>
          <w:rFonts w:ascii="Arial" w:hAnsi="Arial"/>
          <w:lang w:val="mt-MT"/>
        </w:rPr>
        <w:t xml:space="preserve">Jekk teħtieġ aktar informazzjoni u/jew kjarifikazzjoni jekk jogħġbok ikkuntattja lil </w:t>
      </w:r>
      <w:r w:rsidRPr="00FA2BD5">
        <w:rPr>
          <w:rFonts w:ascii="Arial" w:hAnsi="Arial"/>
        </w:rPr>
        <w:t xml:space="preserve">Dr Ritienne Grima, </w:t>
      </w:r>
      <w:r w:rsidRPr="00FA2BD5">
        <w:rPr>
          <w:rFonts w:ascii="Arial" w:hAnsi="Arial"/>
          <w:lang w:val="mt-MT"/>
        </w:rPr>
        <w:t xml:space="preserve">fid-Dipartiment tat-Terapija tal-Komunikazzjoni, il-Fakultà tax-Xjenzi tas-Saħħa, l-Università ta’ </w:t>
      </w:r>
      <w:r w:rsidRPr="00FA2BD5">
        <w:rPr>
          <w:rFonts w:ascii="Arial" w:hAnsi="Arial"/>
        </w:rPr>
        <w:t xml:space="preserve">Malta, </w:t>
      </w:r>
      <w:r w:rsidRPr="00FA2BD5">
        <w:rPr>
          <w:rFonts w:ascii="Arial" w:hAnsi="Arial"/>
          <w:lang w:val="mt-MT"/>
        </w:rPr>
        <w:t>fuq</w:t>
      </w:r>
      <w:r w:rsidRPr="00FA2BD5">
        <w:rPr>
          <w:rFonts w:ascii="Arial" w:hAnsi="Arial"/>
        </w:rPr>
        <w:t xml:space="preserve"> </w:t>
      </w:r>
      <w:hyperlink r:id="rId8" w:history="1">
        <w:r w:rsidRPr="00FA2BD5">
          <w:rPr>
            <w:rStyle w:val="Hyperlink"/>
            <w:rFonts w:ascii="Arial" w:hAnsi="Arial"/>
            <w:color w:val="auto"/>
          </w:rPr>
          <w:t>ritienne.grima@um.edu.mt</w:t>
        </w:r>
      </w:hyperlink>
      <w:r w:rsidRPr="00FA2BD5">
        <w:rPr>
          <w:rFonts w:ascii="Arial" w:hAnsi="Arial"/>
        </w:rPr>
        <w:t>.</w:t>
      </w:r>
    </w:p>
    <w:p w:rsidR="00FD182D" w:rsidRDefault="00FD182D" w:rsidP="00FD182D">
      <w:pPr>
        <w:keepNext/>
        <w:keepLines/>
        <w:spacing w:before="480" w:line="280" w:lineRule="auto"/>
        <w:outlineLvl w:val="0"/>
        <w:rPr>
          <w:rFonts w:ascii="Arial" w:hAnsi="Arial"/>
          <w:b/>
          <w:color w:val="365F91"/>
          <w:sz w:val="28"/>
        </w:rPr>
      </w:pPr>
      <w:r>
        <w:rPr>
          <w:rStyle w:val="tw4winMark"/>
          <w:rFonts w:eastAsia="MS Gothic"/>
        </w:rPr>
        <w:t>{0&gt;</w:t>
      </w:r>
      <w:r>
        <w:rPr>
          <w:rFonts w:ascii="Arial" w:hAnsi="Arial"/>
          <w:b/>
          <w:noProof/>
          <w:vanish/>
          <w:color w:val="365F91"/>
          <w:sz w:val="28"/>
        </w:rPr>
        <w:t>The research story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365F91"/>
          <w:sz w:val="28"/>
          <w:lang w:val="mt-MT"/>
        </w:rPr>
        <w:t>L-istorja</w:t>
      </w:r>
      <w:r w:rsidR="00B22854">
        <w:rPr>
          <w:rFonts w:ascii="Arial" w:hAnsi="Arial"/>
          <w:b/>
          <w:color w:val="365F91"/>
          <w:sz w:val="28"/>
          <w:lang w:val="mt-MT"/>
        </w:rPr>
        <w:t xml:space="preserve"> </w:t>
      </w:r>
      <w:r>
        <w:rPr>
          <w:rFonts w:ascii="Arial" w:hAnsi="Arial"/>
          <w:b/>
          <w:color w:val="365F91"/>
          <w:sz w:val="28"/>
          <w:lang w:val="mt-MT"/>
        </w:rPr>
        <w:t xml:space="preserve"> tar-riċerka</w:t>
      </w:r>
      <w:r>
        <w:rPr>
          <w:rStyle w:val="tw4winMark"/>
          <w:rFonts w:eastAsia="MS Gothic"/>
        </w:rPr>
        <w:t>&lt;0}</w:t>
      </w:r>
    </w:p>
    <w:bookmarkEnd w:id="0"/>
    <w:p w:rsidR="00FD182D" w:rsidRPr="00FD182D" w:rsidRDefault="00FD182D" w:rsidP="00FD182D">
      <w:pPr>
        <w:spacing w:after="200" w:line="360" w:lineRule="auto"/>
        <w:rPr>
          <w:rFonts w:ascii="Arial" w:hAnsi="Arial"/>
          <w:b/>
          <w:color w:val="FF0000"/>
          <w:sz w:val="28"/>
          <w:lang w:val="mt-MT"/>
        </w:rPr>
      </w:pPr>
      <w:r>
        <w:rPr>
          <w:rStyle w:val="tw4winMark"/>
          <w:rFonts w:eastAsia="MS Gothic"/>
        </w:rPr>
        <w:t>{0&gt;</w:t>
      </w:r>
      <w:r>
        <w:rPr>
          <w:rFonts w:ascii="Arial" w:hAnsi="Arial"/>
          <w:b/>
          <w:noProof/>
          <w:vanish/>
          <w:color w:val="FF0000"/>
          <w:sz w:val="28"/>
        </w:rPr>
        <w:t>What is the research?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28"/>
          <w:lang w:val="mt-MT"/>
        </w:rPr>
        <w:t xml:space="preserve">X’inhi </w:t>
      </w:r>
      <w:r w:rsidR="00B22854">
        <w:rPr>
          <w:rFonts w:ascii="Arial" w:hAnsi="Arial"/>
          <w:b/>
          <w:color w:val="FF0000"/>
          <w:sz w:val="28"/>
          <w:lang w:val="mt-MT"/>
        </w:rPr>
        <w:t xml:space="preserve"> </w:t>
      </w:r>
      <w:r>
        <w:rPr>
          <w:rFonts w:ascii="Arial" w:hAnsi="Arial"/>
          <w:b/>
          <w:color w:val="FF0000"/>
          <w:sz w:val="28"/>
          <w:lang w:val="mt-MT"/>
        </w:rPr>
        <w:t>r-riċerka?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val="en-US"/>
              </w:rPr>
              <w:drawing>
                <wp:inline distT="0" distB="0" distL="0" distR="0">
                  <wp:extent cx="846455" cy="1072515"/>
                  <wp:effectExtent l="0" t="0" r="0" b="0"/>
                  <wp:docPr id="252" name="Picture 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8"/>
                <w:lang w:val="en-US"/>
              </w:rPr>
              <w:drawing>
                <wp:inline distT="0" distB="0" distL="0" distR="0">
                  <wp:extent cx="756285" cy="931545"/>
                  <wp:effectExtent l="0" t="0" r="5715" b="1905"/>
                  <wp:docPr id="251" name="Picture 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are  doing  some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research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Qegħdin 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nagħmlu 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ftit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E522F8">
              <w:rPr>
                <w:rFonts w:ascii="Arial" w:hAnsi="Arial"/>
                <w:b/>
                <w:lang w:val="mt-MT"/>
              </w:rPr>
              <w:t>riċerka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It  is  about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stroke  and  xxxx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Din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hi 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dwar 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il-</w:t>
            </w:r>
            <w:r w:rsidRPr="00E522F8">
              <w:rPr>
                <w:rFonts w:ascii="Arial" w:hAnsi="Arial"/>
                <w:b/>
                <w:lang w:val="mt-MT"/>
              </w:rPr>
              <w:t>puplesija</w:t>
            </w:r>
            <w:r w:rsidR="00E522F8" w:rsidRPr="00E522F8">
              <w:rPr>
                <w:rFonts w:ascii="Arial" w:hAnsi="Arial"/>
                <w:b/>
                <w:lang w:val="mt-MT"/>
              </w:rPr>
              <w:t xml:space="preserve"> </w:t>
            </w:r>
            <w:r w:rsidRPr="00E522F8">
              <w:rPr>
                <w:rFonts w:ascii="Arial" w:hAnsi="Arial"/>
                <w:b/>
                <w:lang w:val="mt-MT"/>
              </w:rPr>
              <w:t xml:space="preserve"> u </w:t>
            </w:r>
            <w:r w:rsidR="00E522F8" w:rsidRPr="00E522F8">
              <w:rPr>
                <w:rFonts w:ascii="Arial" w:hAnsi="Arial"/>
                <w:b/>
                <w:lang w:val="mt-MT"/>
              </w:rPr>
              <w:t xml:space="preserve"> </w:t>
            </w:r>
            <w:r w:rsidRPr="00E522F8">
              <w:rPr>
                <w:rFonts w:ascii="Arial" w:hAnsi="Arial"/>
                <w:b/>
                <w:lang w:val="mt-MT"/>
              </w:rPr>
              <w:t>xxxx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Research  helps  us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learn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Ir-riċerka 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tgħinna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E522F8">
              <w:rPr>
                <w:rFonts w:ascii="Arial" w:hAnsi="Arial"/>
                <w:b/>
                <w:lang w:val="mt-MT"/>
              </w:rPr>
              <w:t>nitgħallmu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E522F8" w:rsidRDefault="00FD182D" w:rsidP="00FD182D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need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know</w:t>
            </w:r>
            <w:r>
              <w:rPr>
                <w:rFonts w:ascii="Arial" w:hAnsi="Arial"/>
                <w:noProof/>
                <w:vanish/>
              </w:rPr>
              <w:t xml:space="preserve">  more  about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how  to  help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Għandna 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bżonn 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 w:rsidRPr="00E522F8">
              <w:rPr>
                <w:rFonts w:ascii="Arial" w:hAnsi="Arial"/>
                <w:b/>
                <w:lang w:val="mt-MT"/>
              </w:rPr>
              <w:t xml:space="preserve">insiru </w:t>
            </w:r>
            <w:r w:rsidR="00E522F8" w:rsidRPr="00E522F8">
              <w:rPr>
                <w:rFonts w:ascii="Arial" w:hAnsi="Arial"/>
                <w:b/>
                <w:lang w:val="mt-MT"/>
              </w:rPr>
              <w:t xml:space="preserve"> </w:t>
            </w:r>
            <w:r w:rsidRPr="00E522F8">
              <w:rPr>
                <w:rFonts w:ascii="Arial" w:hAnsi="Arial"/>
                <w:b/>
                <w:lang w:val="mt-MT"/>
              </w:rPr>
              <w:t>nafu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aktar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dwar</w:t>
            </w:r>
            <w:r w:rsidR="00E522F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E522F8">
              <w:rPr>
                <w:rFonts w:ascii="Arial" w:hAnsi="Arial"/>
                <w:b/>
                <w:lang w:val="mt-MT"/>
              </w:rPr>
              <w:t>kif</w:t>
            </w:r>
            <w:r w:rsidR="00E522F8" w:rsidRPr="00E522F8">
              <w:rPr>
                <w:rFonts w:ascii="Arial" w:hAnsi="Arial"/>
                <w:b/>
                <w:lang w:val="mt-MT"/>
              </w:rPr>
              <w:t xml:space="preserve"> </w:t>
            </w:r>
            <w:r w:rsidRPr="00E522F8">
              <w:rPr>
                <w:rFonts w:ascii="Arial" w:hAnsi="Arial"/>
                <w:b/>
                <w:lang w:val="mt-MT"/>
              </w:rPr>
              <w:t xml:space="preserve"> nistgħu </w:t>
            </w:r>
            <w:r w:rsidR="00E522F8" w:rsidRPr="00E522F8">
              <w:rPr>
                <w:rFonts w:ascii="Arial" w:hAnsi="Arial"/>
                <w:b/>
                <w:lang w:val="mt-MT"/>
              </w:rPr>
              <w:t xml:space="preserve"> </w:t>
            </w:r>
            <w:r w:rsidRPr="00E522F8">
              <w:rPr>
                <w:rFonts w:ascii="Arial" w:hAnsi="Arial"/>
                <w:b/>
                <w:lang w:val="mt-MT"/>
              </w:rPr>
              <w:t>ngħinu</w:t>
            </w:r>
            <w:r w:rsidRPr="00E522F8">
              <w:rPr>
                <w:rStyle w:val="tw4winMark"/>
                <w:rFonts w:eastAsia="MS Gothic"/>
                <w:b/>
              </w:rPr>
              <w:t>&lt;0}</w:t>
            </w:r>
            <w:r w:rsidRPr="00E522F8">
              <w:rPr>
                <w:rFonts w:ascii="Arial" w:hAnsi="Arial"/>
                <w:b/>
                <w:sz w:val="28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color w:val="FF0000"/>
                <w:sz w:val="28"/>
                <w:lang w:eastAsia="en-GB"/>
              </w:rPr>
            </w:pP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Why me?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 xml:space="preserve">Għala </w:t>
      </w:r>
      <w:r w:rsidR="00B22854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jien?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802"/>
        <w:gridCol w:w="6440"/>
      </w:tblGrid>
      <w:tr w:rsidR="00FD182D" w:rsidRPr="00FD182D" w:rsidTr="00FD182D">
        <w:tc>
          <w:tcPr>
            <w:tcW w:w="2802" w:type="dxa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31545" cy="965200"/>
                  <wp:effectExtent l="0" t="0" r="1905" b="6350"/>
                  <wp:docPr id="250" name="Picture 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80745" cy="965200"/>
                  <wp:effectExtent l="0" t="0" r="0" b="6350"/>
                  <wp:docPr id="2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have  had  a  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Inti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>kellek</w:t>
            </w:r>
            <w:r w:rsidR="00B22854">
              <w:rPr>
                <w:rFonts w:ascii="Arial" w:hAnsi="Arial"/>
                <w:b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 xml:space="preserve"> puplesija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You  are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a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 carer  </w:t>
            </w:r>
            <w:r>
              <w:rPr>
                <w:rFonts w:ascii="Arial" w:hAnsi="Arial"/>
                <w:noProof/>
                <w:vanish/>
              </w:rPr>
              <w:t>of  someone  who  has  had  a  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Inti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>carer</w:t>
            </w:r>
            <w:r w:rsidR="00B22854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ta’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xi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ħadd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li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kellu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puplesija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802" w:type="dxa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563370" cy="931545"/>
                  <wp:effectExtent l="0" t="0" r="0" b="1905"/>
                  <wp:docPr id="2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Your  stroke  affected  your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communication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Il-puplesija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li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tatek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qed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taffettwalek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>il-komunikazzjoni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find  it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hard  to  write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Issib</w:t>
            </w:r>
            <w:r w:rsidR="00782BEA">
              <w:rPr>
                <w:rFonts w:ascii="Arial" w:hAnsi="Arial"/>
                <w:lang w:val="mt-MT"/>
              </w:rPr>
              <w:t>h</w:t>
            </w:r>
            <w:r>
              <w:rPr>
                <w:rFonts w:ascii="Arial" w:hAnsi="Arial"/>
                <w:lang w:val="mt-MT"/>
              </w:rPr>
              <w:t xml:space="preserve">a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 xml:space="preserve">iebsa </w:t>
            </w:r>
            <w:r w:rsidR="00B22854">
              <w:rPr>
                <w:rFonts w:ascii="Arial" w:hAnsi="Arial"/>
                <w:b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>biex</w:t>
            </w:r>
            <w:r w:rsidR="00B22854">
              <w:rPr>
                <w:rFonts w:ascii="Arial" w:hAnsi="Arial"/>
                <w:b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 xml:space="preserve"> tikteb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802" w:type="dxa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156970" cy="880745"/>
                  <wp:effectExtent l="0" t="0" r="5080" b="0"/>
                  <wp:docPr id="247" name="Picture 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had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treatment</w:t>
            </w:r>
            <w:r>
              <w:rPr>
                <w:rFonts w:ascii="Arial" w:hAnsi="Arial"/>
                <w:noProof/>
                <w:vanish/>
              </w:rPr>
              <w:t xml:space="preserve">  for  your  stroke  in </w:t>
            </w:r>
            <w:r>
              <w:rPr>
                <w:rFonts w:ascii="Arial" w:hAnsi="Arial"/>
                <w:b/>
                <w:noProof/>
                <w:vanish/>
              </w:rPr>
              <w:t xml:space="preserve"> xxxx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 Hospital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Ingħatajt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>trattament</w:t>
            </w:r>
            <w:r w:rsidR="00B22854">
              <w:rPr>
                <w:rFonts w:ascii="Arial" w:hAnsi="Arial"/>
                <w:b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għall-puplesija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li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kellek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 xml:space="preserve">fl-Isptar </w:t>
            </w:r>
            <w:r w:rsidR="00B22854">
              <w:rPr>
                <w:rFonts w:ascii="Arial" w:hAnsi="Arial"/>
                <w:b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>xxxx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br w:type="page"/>
      </w:r>
    </w:p>
    <w:p w:rsidR="00FD182D" w:rsidRPr="00FD182D" w:rsidRDefault="00FD182D" w:rsidP="00FD182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Who is doing the research?</w:t>
      </w:r>
      <w:r>
        <w:rPr>
          <w:rStyle w:val="tw4winMark"/>
          <w:rFonts w:eastAsia="MS Gothic"/>
        </w:rPr>
        <w:t>&lt;}76{&gt;</w:t>
      </w:r>
      <w:r>
        <w:rPr>
          <w:rFonts w:ascii="Arial" w:hAnsi="Arial"/>
          <w:b/>
          <w:color w:val="FF0000"/>
          <w:sz w:val="32"/>
          <w:lang w:val="mt-MT"/>
        </w:rPr>
        <w:t xml:space="preserve">Min </w:t>
      </w:r>
      <w:r w:rsidR="00B22854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qed </w:t>
      </w:r>
      <w:r w:rsidR="00B22854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jagħmel</w:t>
      </w:r>
      <w:r w:rsidR="00B22854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 ir-riċerka?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9180" w:type="dxa"/>
        <w:tblLook w:val="04A0" w:firstRow="1" w:lastRow="0" w:firstColumn="1" w:lastColumn="0" w:noHBand="0" w:noVBand="1"/>
      </w:tblPr>
      <w:tblGrid>
        <w:gridCol w:w="2954"/>
        <w:gridCol w:w="6226"/>
      </w:tblGrid>
      <w:tr w:rsidR="00FD182D" w:rsidRPr="00FD182D" w:rsidTr="00FD182D">
        <w:tc>
          <w:tcPr>
            <w:tcW w:w="2954" w:type="dxa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309370" cy="1332230"/>
                  <wp:effectExtent l="0" t="0" r="5080" b="1270"/>
                  <wp:docPr id="2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B22854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val="mt-MT"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236345" cy="1450340"/>
                  <wp:effectExtent l="0" t="0" r="1905" b="0"/>
                  <wp:docPr id="245" name="Picture 8" descr="C:\Users\Gill\Desktop\photos\head shots Gill\DSC0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ill\Desktop\photos\head shots Gill\DSC0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3" r="2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2854">
              <w:rPr>
                <w:rFonts w:ascii="Arial" w:hAnsi="Arial" w:cs="Arial"/>
                <w:lang w:val="mt-MT" w:eastAsia="en-GB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343660" cy="1010285"/>
                  <wp:effectExtent l="0" t="0" r="8890" b="0"/>
                  <wp:docPr id="244" name="Picture 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738630" cy="603885"/>
                  <wp:effectExtent l="0" t="0" r="0" b="5715"/>
                  <wp:docPr id="2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</w:t>
            </w:r>
          </w:p>
          <w:p w:rsidR="00FD182D" w:rsidRPr="00FD182D" w:rsidRDefault="00FD182D" w:rsidP="00FD182D">
            <w:pPr>
              <w:spacing w:line="360" w:lineRule="auto"/>
              <w:rPr>
                <w:lang w:val="mt-MT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722630"/>
                  <wp:effectExtent l="0" t="0" r="0" b="1270"/>
                  <wp:docPr id="242" name="Picture 1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manager  </w:t>
            </w:r>
            <w:r>
              <w:rPr>
                <w:rFonts w:ascii="Arial" w:hAnsi="Arial"/>
                <w:noProof/>
                <w:vanish/>
              </w:rPr>
              <w:t>of  this  research   is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Id-</w:t>
            </w:r>
            <w:r w:rsidR="00B22854" w:rsidRPr="00B22854">
              <w:rPr>
                <w:rFonts w:ascii="Arial" w:hAnsi="Arial"/>
                <w:b/>
                <w:lang w:val="mt-MT"/>
              </w:rPr>
              <w:t xml:space="preserve">direttur / </w:t>
            </w:r>
            <w:r w:rsidRPr="00B22854">
              <w:rPr>
                <w:rFonts w:ascii="Arial" w:hAnsi="Arial"/>
                <w:b/>
                <w:lang w:val="mt-MT"/>
              </w:rPr>
              <w:t>direttriċi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ta’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din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ir-riċerka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hi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Helen Rodgers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b/>
                <w:sz w:val="28"/>
                <w:lang w:val="mt-MT"/>
              </w:rPr>
              <w:t>XXX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main  researcher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is</w:t>
            </w:r>
            <w:r>
              <w:rPr>
                <w:rStyle w:val="tw4winMark"/>
                <w:rFonts w:eastAsia="MS Gothic"/>
              </w:rPr>
              <w:t>&lt;}0{&gt;</w:t>
            </w:r>
            <w:r w:rsidR="00B22854">
              <w:rPr>
                <w:rFonts w:ascii="Arial" w:hAnsi="Arial"/>
                <w:lang w:val="mt-MT"/>
              </w:rPr>
              <w:t>Ir-</w:t>
            </w:r>
            <w:r w:rsidR="00B22854" w:rsidRPr="00B22854">
              <w:rPr>
                <w:rFonts w:ascii="Arial" w:hAnsi="Arial"/>
                <w:b/>
                <w:lang w:val="mt-MT"/>
              </w:rPr>
              <w:t>riċerkatur / riċerkatriċi</w:t>
            </w:r>
            <w:r w:rsidRPr="00B22854">
              <w:rPr>
                <w:rFonts w:ascii="Arial" w:hAnsi="Arial"/>
                <w:b/>
                <w:lang w:val="mt-MT"/>
              </w:rPr>
              <w:t xml:space="preserve"> </w:t>
            </w:r>
            <w:r w:rsidR="00B22854" w:rsidRPr="00B22854">
              <w:rPr>
                <w:rFonts w:ascii="Arial" w:hAnsi="Arial"/>
                <w:b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lang w:val="mt-MT"/>
              </w:rPr>
              <w:t>ewlenija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hi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</w:rPr>
              <w:t xml:space="preserve">  </w:t>
            </w: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Gill  Pearl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b/>
                <w:sz w:val="28"/>
                <w:lang w:val="mt-MT"/>
              </w:rPr>
              <w:t>XXX</w:t>
            </w:r>
            <w:r w:rsidR="00B22854">
              <w:rPr>
                <w:rFonts w:ascii="Arial" w:hAnsi="Arial"/>
                <w:b/>
                <w:sz w:val="28"/>
                <w:lang w:val="mt-MT"/>
              </w:rPr>
              <w:t xml:space="preserve"> 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B22854" w:rsidRDefault="00FD182D" w:rsidP="00FD182D">
            <w:pPr>
              <w:spacing w:line="360" w:lineRule="auto"/>
              <w:rPr>
                <w:rFonts w:ascii="Arial" w:hAnsi="Arial" w:cs="Arial"/>
                <w:b/>
                <w:lang w:eastAsia="en-GB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research  is  run  from  the 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xxx university/hospital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Din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ir-riċerka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qed </w:t>
            </w:r>
            <w:r w:rsidR="00B22854">
              <w:rPr>
                <w:rFonts w:ascii="Arial" w:hAnsi="Arial"/>
                <w:lang w:val="mt-MT"/>
              </w:rPr>
              <w:t xml:space="preserve"> t</w:t>
            </w:r>
            <w:r>
              <w:rPr>
                <w:rFonts w:ascii="Arial" w:hAnsi="Arial"/>
                <w:lang w:val="mt-MT"/>
              </w:rPr>
              <w:t>itmexxa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mill-</w:t>
            </w:r>
            <w:r w:rsidRPr="00B22854">
              <w:rPr>
                <w:rFonts w:ascii="Arial" w:hAnsi="Arial"/>
                <w:b/>
                <w:color w:val="0070C0"/>
                <w:lang w:val="mt-MT"/>
              </w:rPr>
              <w:t xml:space="preserve">Università </w:t>
            </w:r>
            <w:r w:rsidR="00B22854" w:rsidRPr="00B22854">
              <w:rPr>
                <w:rFonts w:ascii="Arial" w:hAnsi="Arial"/>
                <w:b/>
                <w:color w:val="0070C0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color w:val="0070C0"/>
                <w:lang w:val="mt-MT"/>
              </w:rPr>
              <w:t>ta’</w:t>
            </w:r>
            <w:r w:rsidR="00B22854" w:rsidRPr="00B22854">
              <w:rPr>
                <w:rFonts w:ascii="Arial" w:hAnsi="Arial"/>
                <w:b/>
                <w:color w:val="0070C0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color w:val="0070C0"/>
                <w:lang w:val="mt-MT"/>
              </w:rPr>
              <w:t xml:space="preserve"> Malta</w:t>
            </w:r>
            <w:r w:rsidR="00B22854" w:rsidRPr="00B22854">
              <w:rPr>
                <w:rFonts w:ascii="Arial" w:hAnsi="Arial"/>
                <w:b/>
                <w:color w:val="0070C0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color w:val="0070C0"/>
                <w:lang w:val="mt-MT"/>
              </w:rPr>
              <w:t>/</w:t>
            </w:r>
            <w:r w:rsidR="00B22854" w:rsidRPr="00B22854">
              <w:rPr>
                <w:rFonts w:ascii="Arial" w:hAnsi="Arial"/>
                <w:b/>
                <w:color w:val="0070C0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color w:val="0070C0"/>
                <w:lang w:val="mt-MT"/>
              </w:rPr>
              <w:t>mill-Isptar</w:t>
            </w:r>
            <w:r w:rsidR="00B22854" w:rsidRPr="00B22854">
              <w:rPr>
                <w:rFonts w:ascii="Arial" w:hAnsi="Arial"/>
                <w:b/>
                <w:color w:val="0070C0"/>
                <w:lang w:val="mt-MT"/>
              </w:rPr>
              <w:t xml:space="preserve"> </w:t>
            </w:r>
            <w:r w:rsidRPr="00B22854">
              <w:rPr>
                <w:rFonts w:ascii="Arial" w:hAnsi="Arial"/>
                <w:b/>
                <w:color w:val="0070C0"/>
                <w:lang w:val="mt-MT"/>
              </w:rPr>
              <w:t xml:space="preserve"> XXX</w:t>
            </w:r>
            <w:r w:rsidRPr="00B22854">
              <w:rPr>
                <w:rStyle w:val="tw4winMark"/>
                <w:rFonts w:eastAsia="MS Gothic"/>
                <w:b/>
                <w:color w:val="0070C0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The  N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ational Institute  for  Health  Research 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paying</w:t>
            </w:r>
            <w:r>
              <w:rPr>
                <w:rFonts w:ascii="Arial" w:hAnsi="Arial"/>
                <w:noProof/>
                <w:vanish/>
              </w:rPr>
              <w:t xml:space="preserve"> for this research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L-</w:t>
            </w:r>
            <w:r w:rsidRPr="00B22854">
              <w:rPr>
                <w:rFonts w:ascii="Arial" w:hAnsi="Arial"/>
                <w:b/>
                <w:lang w:val="mt-MT"/>
              </w:rPr>
              <w:t>XXX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qed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iħallas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għal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din </w:t>
            </w:r>
            <w:r w:rsidR="00B228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ir-riċerka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br w:type="page"/>
      </w:r>
    </w:p>
    <w:p w:rsidR="00FD182D" w:rsidRPr="00FD182D" w:rsidRDefault="00FD182D" w:rsidP="00FD182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Why are we doing the research?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 xml:space="preserve">Għala </w:t>
      </w:r>
      <w:r w:rsidR="00BF09E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qed</w:t>
      </w:r>
      <w:r w:rsidR="00BF09E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 nagħmlu </w:t>
      </w:r>
      <w:r w:rsidR="00BF09E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din </w:t>
      </w:r>
      <w:r w:rsidR="00BF09E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ir-riċerka?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433830" cy="1196340"/>
                  <wp:effectExtent l="0" t="0" r="0" b="3810"/>
                  <wp:docPr id="24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688340"/>
                  <wp:effectExtent l="0" t="0" r="0" b="0"/>
                  <wp:docPr id="240" name="Picture 1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There  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therapy</w:t>
            </w:r>
            <w:r>
              <w:rPr>
                <w:rFonts w:ascii="Arial" w:hAnsi="Arial"/>
                <w:noProof/>
                <w:vanish/>
              </w:rPr>
              <w:t xml:space="preserve">  for  coping  after  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Teżisti</w:t>
            </w:r>
            <w:r w:rsidR="00BF09EE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>terapija</w:t>
            </w:r>
            <w:r w:rsidR="00BC2511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sabiex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tkun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tista’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tkampa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wara puplesija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Psychologists</w:t>
            </w:r>
            <w:r>
              <w:rPr>
                <w:rFonts w:ascii="Arial" w:hAnsi="Arial"/>
                <w:noProof/>
                <w:vanish/>
              </w:rPr>
              <w:t xml:space="preserve">  give  this  therapy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Il-</w:t>
            </w:r>
            <w:r w:rsidRPr="00BF09EE">
              <w:rPr>
                <w:rFonts w:ascii="Arial" w:hAnsi="Arial"/>
                <w:b/>
                <w:lang w:val="mt-MT"/>
              </w:rPr>
              <w:t>psikoloġiċi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jagħtu 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din 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it-terapija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 w:rsidRPr="00BF09EE">
              <w:rPr>
                <w:rStyle w:val="tw4winMark"/>
                <w:rFonts w:eastAsia="MS Gothic"/>
                <w:b/>
              </w:rPr>
              <w:t>{0&gt;</w:t>
            </w:r>
            <w:r w:rsidRPr="00BF09EE">
              <w:rPr>
                <w:rFonts w:ascii="Arial" w:hAnsi="Arial"/>
                <w:b/>
                <w:noProof/>
                <w:vanish/>
              </w:rPr>
              <w:t xml:space="preserve">We  </w:t>
            </w:r>
            <w:r w:rsidRPr="00BF09EE">
              <w:rPr>
                <w:rFonts w:ascii="Arial" w:hAnsi="Arial"/>
                <w:b/>
                <w:noProof/>
                <w:vanish/>
                <w:sz w:val="28"/>
              </w:rPr>
              <w:t xml:space="preserve">don't  know  </w:t>
            </w:r>
            <w:r w:rsidRPr="00BF09EE">
              <w:rPr>
                <w:rFonts w:ascii="Arial" w:hAnsi="Arial"/>
                <w:b/>
                <w:noProof/>
                <w:vanish/>
              </w:rPr>
              <w:t xml:space="preserve">enough  about  </w:t>
            </w:r>
            <w:r w:rsidRPr="00BF09EE">
              <w:rPr>
                <w:rFonts w:ascii="Arial" w:hAnsi="Arial"/>
                <w:b/>
                <w:noProof/>
                <w:vanish/>
                <w:sz w:val="28"/>
              </w:rPr>
              <w:t>it</w:t>
            </w:r>
            <w:r w:rsidRPr="00BF09EE">
              <w:rPr>
                <w:rStyle w:val="tw4winMark"/>
                <w:rFonts w:eastAsia="MS Gothic"/>
                <w:b/>
              </w:rPr>
              <w:t>&lt;}0{&gt;</w:t>
            </w:r>
            <w:r w:rsidRPr="00BF09EE">
              <w:rPr>
                <w:rFonts w:ascii="Arial" w:hAnsi="Arial"/>
                <w:b/>
                <w:lang w:val="mt-MT"/>
              </w:rPr>
              <w:t xml:space="preserve">Ma 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>nafux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biżżejjed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dwarha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research  </w:t>
            </w:r>
            <w:r>
              <w:rPr>
                <w:rFonts w:ascii="Arial" w:hAnsi="Arial"/>
                <w:noProof/>
                <w:vanish/>
              </w:rPr>
              <w:t>will  help  us  to</w:t>
            </w:r>
            <w:r>
              <w:rPr>
                <w:rFonts w:ascii="Arial" w:hAnsi="Arial"/>
                <w:b/>
                <w:noProof/>
                <w:vanish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learn  more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Ir-</w:t>
            </w:r>
            <w:r w:rsidRPr="00BF09EE">
              <w:rPr>
                <w:rFonts w:ascii="Arial" w:hAnsi="Arial"/>
                <w:b/>
                <w:lang w:val="mt-MT"/>
              </w:rPr>
              <w:t>riċerka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 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tgħinna 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 xml:space="preserve">nitgħallmu 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>aktar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63600" cy="688340"/>
                  <wp:effectExtent l="0" t="0" r="0" b="0"/>
                  <wp:docPr id="239" name="Picture 1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46455" cy="857885"/>
                  <wp:effectExtent l="0" t="0" r="0" b="0"/>
                  <wp:docPr id="2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rPr>
                <w:lang w:val="mt-MT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  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73430" cy="970915"/>
                  <wp:effectExtent l="0" t="0" r="7620" b="635"/>
                  <wp:docPr id="23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There  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a  new  drug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Teżisti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 xml:space="preserve">pillola 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>ġdida</w:t>
            </w:r>
            <w:r w:rsidRPr="00BF09EE">
              <w:rPr>
                <w:rStyle w:val="tw4winMark"/>
                <w:rFonts w:eastAsia="MS Gothic"/>
                <w:b/>
              </w:rPr>
              <w:t>&lt;0}</w:t>
            </w:r>
            <w:r>
              <w:rPr>
                <w:rFonts w:ascii="Arial" w:hAnsi="Arial"/>
                <w:sz w:val="28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is  for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shoulder  pain  after  a  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Din 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hi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għall-uġigħ 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li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jkollok 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 xml:space="preserve">fi 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 xml:space="preserve">spalltek 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 xml:space="preserve">wara 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>puplesija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need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test  this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Għandna 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bżonn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>nippruvawha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need  to  know  more  </w:t>
            </w:r>
            <w:r>
              <w:rPr>
                <w:rFonts w:ascii="Arial" w:hAnsi="Arial"/>
                <w:noProof/>
                <w:vanish/>
              </w:rPr>
              <w:t>about  it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Għandna</w:t>
            </w:r>
            <w:r w:rsidR="00BF09E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>bżonn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 xml:space="preserve"> inkunu 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>nafu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 w:rsidRPr="00BF09EE">
              <w:rPr>
                <w:rFonts w:ascii="Arial" w:hAnsi="Arial"/>
                <w:b/>
                <w:lang w:val="mt-MT"/>
              </w:rPr>
              <w:t xml:space="preserve"> aktar</w:t>
            </w:r>
            <w:r w:rsidR="00BF09EE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dwarha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79145" cy="795655"/>
                  <wp:effectExtent l="0" t="0" r="1905" b="4445"/>
                  <wp:docPr id="2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0000"/>
                <w:sz w:val="144"/>
                <w:lang w:val="en-US"/>
              </w:rPr>
              <w:drawing>
                <wp:inline distT="0" distB="0" distL="0" distR="0">
                  <wp:extent cx="429260" cy="429260"/>
                  <wp:effectExtent l="0" t="0" r="8890" b="8890"/>
                  <wp:docPr id="235" name="Picture 18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C:\Users\SRN\AppData\Local\Microsoft\Windows\Temporary Internet Files\Content.IE5\KW8IYCP4\MC900432537[3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How</w:t>
            </w:r>
            <w:r>
              <w:rPr>
                <w:rFonts w:ascii="Arial" w:hAnsi="Arial"/>
                <w:noProof/>
                <w:vanish/>
              </w:rPr>
              <w:t xml:space="preserve">  can  we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stop  strokes  </w:t>
            </w:r>
            <w:r>
              <w:rPr>
                <w:rFonts w:ascii="Arial" w:hAnsi="Arial"/>
                <w:noProof/>
                <w:vanish/>
              </w:rPr>
              <w:t>from  happening?</w:t>
            </w:r>
            <w:r>
              <w:rPr>
                <w:rStyle w:val="tw4winMark"/>
                <w:rFonts w:eastAsia="MS Gothic"/>
              </w:rPr>
              <w:t>&lt;}0{&gt;</w:t>
            </w:r>
            <w:r w:rsidR="00F773CC">
              <w:rPr>
                <w:rFonts w:ascii="Arial" w:hAnsi="Arial"/>
                <w:lang w:val="mt-MT"/>
              </w:rPr>
              <w:t xml:space="preserve">Kif 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 w:rsidR="00F773CC">
              <w:rPr>
                <w:rFonts w:ascii="Arial" w:hAnsi="Arial"/>
                <w:lang w:val="mt-MT"/>
              </w:rPr>
              <w:t xml:space="preserve">nistgħu 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 w:rsidR="00F773CC" w:rsidRPr="00F773CC">
              <w:rPr>
                <w:rFonts w:ascii="Arial" w:hAnsi="Arial"/>
                <w:b/>
                <w:lang w:val="mt-MT"/>
              </w:rPr>
              <w:t xml:space="preserve">nipprevjenu </w:t>
            </w:r>
            <w:r w:rsidR="00B454A3">
              <w:rPr>
                <w:rFonts w:ascii="Arial" w:hAnsi="Arial"/>
                <w:b/>
                <w:lang w:val="mt-MT"/>
              </w:rPr>
              <w:t xml:space="preserve"> </w:t>
            </w:r>
            <w:r w:rsidR="00F773CC" w:rsidRPr="00F773CC">
              <w:rPr>
                <w:rFonts w:ascii="Arial" w:hAnsi="Arial"/>
                <w:b/>
                <w:lang w:val="mt-MT"/>
              </w:rPr>
              <w:t>l-puplesiji</w:t>
            </w:r>
            <w:r>
              <w:rPr>
                <w:rFonts w:ascii="Arial" w:hAnsi="Arial"/>
                <w:lang w:val="mt-MT"/>
              </w:rPr>
              <w:t>?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207770" cy="728345"/>
                  <wp:effectExtent l="0" t="0" r="0" b="0"/>
                  <wp:docPr id="234" name="Picture 1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756285"/>
                  <wp:effectExtent l="0" t="0" r="0" b="5715"/>
                  <wp:docPr id="233" name="Picture 2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688340" cy="756285"/>
                  <wp:effectExtent l="0" t="0" r="0" b="5715"/>
                  <wp:docPr id="232" name="Picture 2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Research  can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test  new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ways  to  give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therapy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Ir-riċerka 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tista’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tipprova 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 w:rsidRPr="00B454A3">
              <w:rPr>
                <w:rFonts w:ascii="Arial" w:hAnsi="Arial"/>
                <w:b/>
                <w:lang w:val="mt-MT"/>
              </w:rPr>
              <w:t>metodi</w:t>
            </w:r>
            <w:r w:rsidR="00B454A3">
              <w:rPr>
                <w:rFonts w:ascii="Arial" w:hAnsi="Arial"/>
                <w:b/>
                <w:lang w:val="mt-MT"/>
              </w:rPr>
              <w:t xml:space="preserve"> </w:t>
            </w:r>
            <w:r w:rsidRPr="00B454A3">
              <w:rPr>
                <w:rFonts w:ascii="Arial" w:hAnsi="Arial"/>
                <w:b/>
                <w:lang w:val="mt-MT"/>
              </w:rPr>
              <w:t xml:space="preserve"> ġodda</w:t>
            </w:r>
            <w:r w:rsidR="00B454A3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kif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tista’ tingħata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t-terapija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  <w:b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can  find  out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what  works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best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Nistgħu 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nsiru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nafu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B454A3">
              <w:rPr>
                <w:rFonts w:ascii="Arial" w:hAnsi="Arial"/>
                <w:b/>
                <w:lang w:val="mt-MT"/>
              </w:rPr>
              <w:t>x’jaħdem</w:t>
            </w:r>
            <w:r w:rsidR="00B454A3">
              <w:rPr>
                <w:rFonts w:ascii="Arial" w:hAnsi="Arial"/>
                <w:b/>
                <w:lang w:val="mt-MT"/>
              </w:rPr>
              <w:t xml:space="preserve"> </w:t>
            </w:r>
            <w:r w:rsidRPr="00B454A3">
              <w:rPr>
                <w:rFonts w:ascii="Arial" w:hAnsi="Arial"/>
                <w:b/>
                <w:lang w:val="mt-MT"/>
              </w:rPr>
              <w:t xml:space="preserve"> l-aħjar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>
                  <wp:extent cx="1179830" cy="886460"/>
                  <wp:effectExtent l="0" t="0" r="1270" b="8890"/>
                  <wp:docPr id="23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44855" cy="795655"/>
                  <wp:effectExtent l="0" t="0" r="0" b="4445"/>
                  <wp:docPr id="23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569085" cy="1179830"/>
                  <wp:effectExtent l="0" t="0" r="0" b="1270"/>
                  <wp:docPr id="22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People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get  help</w:t>
            </w:r>
            <w:r>
              <w:rPr>
                <w:rFonts w:ascii="Arial" w:hAnsi="Arial"/>
                <w:noProof/>
                <w:vanish/>
              </w:rPr>
              <w:t xml:space="preserve">  after  a  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In-nies</w:t>
            </w:r>
            <w:r w:rsidR="00B454A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892392">
              <w:rPr>
                <w:rFonts w:ascii="Arial" w:hAnsi="Arial"/>
                <w:b/>
                <w:lang w:val="mt-MT"/>
              </w:rPr>
              <w:t xml:space="preserve">jingħataw </w:t>
            </w:r>
            <w:r w:rsidR="00B454A3" w:rsidRPr="00892392">
              <w:rPr>
                <w:rFonts w:ascii="Arial" w:hAnsi="Arial"/>
                <w:b/>
                <w:lang w:val="mt-MT"/>
              </w:rPr>
              <w:t xml:space="preserve"> </w:t>
            </w:r>
            <w:r w:rsidRPr="00892392">
              <w:rPr>
                <w:rFonts w:ascii="Arial" w:hAnsi="Arial"/>
                <w:b/>
                <w:lang w:val="mt-MT"/>
              </w:rPr>
              <w:t>l-għajnuna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1A22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wara </w:t>
            </w:r>
            <w:r w:rsidR="001A22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puplesija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Can  we  help  people  in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a  better  way?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Nistgħu</w:t>
            </w:r>
            <w:r w:rsidR="001A22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ngħinu </w:t>
            </w:r>
            <w:r w:rsidR="001A22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lin-nies</w:t>
            </w:r>
            <w:r w:rsidR="001A2254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892392">
              <w:rPr>
                <w:rFonts w:ascii="Arial" w:hAnsi="Arial"/>
                <w:b/>
                <w:lang w:val="mt-MT"/>
              </w:rPr>
              <w:t>aħjar</w:t>
            </w:r>
            <w:r>
              <w:rPr>
                <w:rFonts w:ascii="Arial" w:hAnsi="Arial"/>
                <w:lang w:val="mt-MT"/>
              </w:rPr>
              <w:t>?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You</w:t>
            </w:r>
            <w:r>
              <w:rPr>
                <w:rFonts w:ascii="Arial" w:hAnsi="Arial"/>
                <w:noProof/>
                <w:vanish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had  help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after  your  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Inti </w:t>
            </w:r>
            <w:r w:rsidR="00892392">
              <w:rPr>
                <w:rFonts w:ascii="Arial" w:hAnsi="Arial"/>
                <w:lang w:val="mt-MT"/>
              </w:rPr>
              <w:t xml:space="preserve"> </w:t>
            </w:r>
            <w:r w:rsidRPr="00892392">
              <w:rPr>
                <w:rFonts w:ascii="Arial" w:hAnsi="Arial"/>
                <w:b/>
                <w:lang w:val="mt-MT"/>
              </w:rPr>
              <w:t>ngħatajt</w:t>
            </w:r>
            <w:r w:rsidR="00892392">
              <w:rPr>
                <w:rFonts w:ascii="Arial" w:hAnsi="Arial"/>
                <w:b/>
                <w:lang w:val="mt-MT"/>
              </w:rPr>
              <w:t xml:space="preserve"> </w:t>
            </w:r>
            <w:r w:rsidRPr="00892392">
              <w:rPr>
                <w:rFonts w:ascii="Arial" w:hAnsi="Arial"/>
                <w:b/>
                <w:lang w:val="mt-MT"/>
              </w:rPr>
              <w:t xml:space="preserve"> l-għajnuna</w:t>
            </w:r>
            <w:r w:rsidR="00892392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wara</w:t>
            </w:r>
            <w:r w:rsidR="00892392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l-puplesija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</w:t>
            </w:r>
            <w:r w:rsidR="00131A5E">
              <w:rPr>
                <w:rFonts w:ascii="Arial" w:hAnsi="Arial"/>
                <w:noProof/>
                <w:lang w:val="en-US"/>
              </w:rPr>
              <w:drawing>
                <wp:inline distT="0" distB="0" distL="0" distR="0">
                  <wp:extent cx="440055" cy="496570"/>
                  <wp:effectExtent l="0" t="0" r="0" b="0"/>
                  <wp:docPr id="30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</w:rPr>
              <w:t xml:space="preserve">          </w:t>
            </w: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What  was  good?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b/>
                <w:sz w:val="28"/>
                <w:lang w:val="mt-MT"/>
              </w:rPr>
              <w:t xml:space="preserve">X’kien </w:t>
            </w:r>
            <w:r w:rsidR="00892392">
              <w:rPr>
                <w:rFonts w:ascii="Arial" w:hAnsi="Arial"/>
                <w:b/>
                <w:sz w:val="28"/>
                <w:lang w:val="mt-MT"/>
              </w:rPr>
              <w:t xml:space="preserve"> </w:t>
            </w:r>
            <w:r>
              <w:rPr>
                <w:rFonts w:ascii="Arial" w:hAnsi="Arial"/>
                <w:b/>
                <w:sz w:val="28"/>
                <w:lang w:val="mt-MT"/>
              </w:rPr>
              <w:t xml:space="preserve">hemm </w:t>
            </w:r>
            <w:r w:rsidR="00892392">
              <w:rPr>
                <w:rFonts w:ascii="Arial" w:hAnsi="Arial"/>
                <w:b/>
                <w:sz w:val="28"/>
                <w:lang w:val="mt-MT"/>
              </w:rPr>
              <w:t xml:space="preserve"> </w:t>
            </w:r>
            <w:r>
              <w:rPr>
                <w:rFonts w:ascii="Arial" w:hAnsi="Arial"/>
                <w:b/>
                <w:sz w:val="28"/>
                <w:lang w:val="mt-MT"/>
              </w:rPr>
              <w:t>tajjeb?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</w:rPr>
              <w:t xml:space="preserve">      </w:t>
            </w:r>
            <w:r w:rsidR="00131A5E">
              <w:rPr>
                <w:rFonts w:ascii="Arial" w:hAnsi="Arial"/>
                <w:noProof/>
                <w:lang w:val="en-US"/>
              </w:rPr>
              <w:drawing>
                <wp:inline distT="0" distB="0" distL="0" distR="0">
                  <wp:extent cx="445770" cy="502285"/>
                  <wp:effectExtent l="0" t="0" r="0" b="0"/>
                  <wp:docPr id="31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</w:rPr>
              <w:t xml:space="preserve">       </w:t>
            </w:r>
            <w:r w:rsidR="00892392">
              <w:rPr>
                <w:rFonts w:ascii="Arial" w:hAnsi="Arial"/>
                <w:lang w:val="mt-MT"/>
              </w:rPr>
              <w:t xml:space="preserve">   </w:t>
            </w:r>
            <w:r>
              <w:rPr>
                <w:rFonts w:ascii="Arial" w:hAnsi="Arial"/>
              </w:rPr>
              <w:t xml:space="preserve"> </w:t>
            </w: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What  could  be  improved?</w:t>
            </w:r>
            <w:r>
              <w:rPr>
                <w:rStyle w:val="tw4winMark"/>
                <w:rFonts w:eastAsia="MS Gothic"/>
              </w:rPr>
              <w:t>&lt;}74{&gt;</w:t>
            </w:r>
            <w:r w:rsidR="00892392">
              <w:rPr>
                <w:rFonts w:ascii="Arial" w:hAnsi="Arial"/>
                <w:b/>
                <w:sz w:val="28"/>
                <w:lang w:val="mt-MT"/>
              </w:rPr>
              <w:t>X’jista’  jkun  aħjar</w:t>
            </w:r>
            <w:r>
              <w:rPr>
                <w:rFonts w:ascii="Arial" w:hAnsi="Arial"/>
                <w:b/>
                <w:sz w:val="28"/>
                <w:lang w:val="mt-MT"/>
              </w:rPr>
              <w:t>?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1016000"/>
                  <wp:effectExtent l="0" t="0" r="0" b="0"/>
                  <wp:docPr id="228" name="Picture 27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scription: C:\Users\SRN\AppData\Local\Microsoft\Windows\Temporary Internet Files\Content.IE5\KW8IYCP4\MC900432537[3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207770" cy="914400"/>
                  <wp:effectExtent l="0" t="0" r="0" b="0"/>
                  <wp:docPr id="227" name="Picture 28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ription: C:\Users\SRN\AppData\Local\Microsoft\Windows\Temporary Internet Files\Content.IE5\KW8IYCP4\MC900432537[3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  <w:p w:rsidR="00FD182D" w:rsidRDefault="00FD182D" w:rsidP="00FD182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After  a  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Wara </w:t>
            </w:r>
            <w:r w:rsidR="00621377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puplesija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  <w:p w:rsidR="00054336" w:rsidRDefault="00054336" w:rsidP="00054336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some  people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can’t  use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their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hand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xi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wħud 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ma </w:t>
            </w:r>
            <w:r w:rsidR="009F05CD" w:rsidRP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jkunux </w:t>
            </w:r>
            <w:r w:rsidR="009F05CD" w:rsidRP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>jistgħu</w:t>
            </w:r>
            <w:r w:rsidR="009F05CD" w:rsidRP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jużaw</w:t>
            </w:r>
            <w:r w:rsidR="009F05CD" w:rsidRP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idhom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  <w:p w:rsidR="00054336" w:rsidRPr="009F05CD" w:rsidRDefault="00054336" w:rsidP="00054336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It  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hard </w:t>
            </w:r>
            <w:r>
              <w:rPr>
                <w:rFonts w:ascii="Arial" w:hAnsi="Arial"/>
                <w:noProof/>
                <w:vanish/>
              </w:rPr>
              <w:t xml:space="preserve">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move  </w:t>
            </w:r>
            <w:r>
              <w:rPr>
                <w:rFonts w:ascii="Arial" w:hAnsi="Arial"/>
                <w:noProof/>
                <w:vanish/>
              </w:rPr>
              <w:t>the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 fingers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Isibuha 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>iebsa</w:t>
            </w:r>
            <w:r w:rsid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biex</w:t>
            </w:r>
            <w:r w:rsid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iċaqalqu </w:t>
            </w:r>
            <w:r w:rsid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>s-swaba’</w:t>
            </w:r>
            <w:r w:rsidRPr="009F05CD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9F05CD" w:rsidRDefault="00FD182D" w:rsidP="00FD182D">
            <w:pPr>
              <w:spacing w:line="360" w:lineRule="auto"/>
              <w:rPr>
                <w:rFonts w:ascii="Arial" w:hAnsi="Arial" w:cs="Arial"/>
                <w:b/>
                <w:sz w:val="14"/>
                <w:szCs w:val="14"/>
                <w:lang w:eastAsia="en-GB"/>
              </w:rPr>
            </w:pPr>
          </w:p>
          <w:p w:rsidR="00054336" w:rsidRPr="009F05CD" w:rsidRDefault="00054336" w:rsidP="00054336">
            <w:pPr>
              <w:spacing w:line="360" w:lineRule="auto"/>
              <w:rPr>
                <w:rFonts w:ascii="Arial" w:hAnsi="Arial"/>
                <w:b/>
              </w:rPr>
            </w:pPr>
            <w:r w:rsidRPr="009F05CD">
              <w:rPr>
                <w:rStyle w:val="tw4winMark"/>
                <w:rFonts w:eastAsia="MS Gothic"/>
                <w:b/>
              </w:rPr>
              <w:t>{0&gt;</w:t>
            </w:r>
            <w:r w:rsidRPr="009F05CD">
              <w:rPr>
                <w:rFonts w:ascii="Arial" w:hAnsi="Arial"/>
                <w:b/>
                <w:noProof/>
                <w:vanish/>
                <w:sz w:val="28"/>
              </w:rPr>
              <w:t xml:space="preserve">Occupational  therapists  </w:t>
            </w:r>
            <w:r w:rsidRPr="009F05CD">
              <w:rPr>
                <w:rFonts w:ascii="Arial" w:hAnsi="Arial"/>
                <w:b/>
                <w:noProof/>
                <w:vanish/>
              </w:rPr>
              <w:t xml:space="preserve">may   </w:t>
            </w:r>
            <w:r w:rsidRPr="009F05CD">
              <w:rPr>
                <w:rFonts w:ascii="Arial" w:hAnsi="Arial"/>
                <w:b/>
                <w:noProof/>
                <w:vanish/>
                <w:sz w:val="28"/>
              </w:rPr>
              <w:t>help</w:t>
            </w:r>
            <w:r w:rsidRPr="009F05CD">
              <w:rPr>
                <w:rStyle w:val="tw4winMark"/>
                <w:rFonts w:eastAsia="MS Gothic"/>
                <w:b/>
              </w:rPr>
              <w:t>&lt;}0{&gt;</w:t>
            </w:r>
            <w:r w:rsidRPr="009F05CD">
              <w:rPr>
                <w:rFonts w:ascii="Arial" w:hAnsi="Arial"/>
                <w:b/>
                <w:lang w:val="mt-MT"/>
              </w:rPr>
              <w:t>It-terapisti</w:t>
            </w:r>
            <w:r w:rsid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okkupazzjonali</w:t>
            </w:r>
            <w:r w:rsid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lang w:val="mt-MT"/>
              </w:rPr>
              <w:t xml:space="preserve">jistgħu 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>jgħinu</w:t>
            </w:r>
            <w:r w:rsidRPr="009F05CD">
              <w:rPr>
                <w:rStyle w:val="tw4winMark"/>
                <w:rFonts w:eastAsia="MS Gothic"/>
                <w:b/>
              </w:rPr>
              <w:t>&lt;0}</w:t>
            </w:r>
            <w:r w:rsidRPr="009F05CD">
              <w:rPr>
                <w:rFonts w:ascii="Arial" w:hAnsi="Arial"/>
                <w:b/>
                <w:sz w:val="28"/>
              </w:rPr>
              <w:t xml:space="preserve">  </w:t>
            </w:r>
          </w:p>
          <w:p w:rsidR="00FD182D" w:rsidRPr="009F05CD" w:rsidRDefault="00FD182D" w:rsidP="00FD182D">
            <w:pPr>
              <w:spacing w:line="360" w:lineRule="auto"/>
              <w:rPr>
                <w:rFonts w:ascii="Arial" w:hAnsi="Arial" w:cs="Arial"/>
                <w:b/>
                <w:sz w:val="14"/>
                <w:szCs w:val="14"/>
                <w:lang w:eastAsia="en-GB"/>
              </w:rPr>
            </w:pPr>
          </w:p>
          <w:p w:rsidR="00054336" w:rsidRPr="009F05CD" w:rsidRDefault="00054336" w:rsidP="00054336">
            <w:pPr>
              <w:spacing w:line="360" w:lineRule="auto"/>
              <w:rPr>
                <w:rFonts w:ascii="Arial" w:hAnsi="Arial"/>
                <w:b/>
              </w:rPr>
            </w:pPr>
            <w:r w:rsidRPr="009F05CD">
              <w:rPr>
                <w:rStyle w:val="tw4winMark"/>
                <w:rFonts w:eastAsia="MS Gothic"/>
              </w:rPr>
              <w:t>{0&gt;</w:t>
            </w:r>
            <w:r w:rsidRPr="009F05CD">
              <w:rPr>
                <w:rFonts w:ascii="Arial" w:hAnsi="Arial"/>
                <w:noProof/>
                <w:vanish/>
              </w:rPr>
              <w:t xml:space="preserve">They  may  </w:t>
            </w:r>
            <w:r w:rsidRPr="009F05CD">
              <w:rPr>
                <w:rFonts w:ascii="Arial" w:hAnsi="Arial"/>
                <w:noProof/>
                <w:vanish/>
                <w:sz w:val="28"/>
              </w:rPr>
              <w:t>use  a  splint</w:t>
            </w:r>
            <w:r w:rsidRPr="009F05CD">
              <w:rPr>
                <w:rStyle w:val="tw4winMark"/>
                <w:rFonts w:eastAsia="MS Gothic"/>
              </w:rPr>
              <w:t>&lt;}0{&gt;</w:t>
            </w:r>
            <w:r w:rsidRPr="009F05CD">
              <w:rPr>
                <w:rFonts w:ascii="Arial" w:hAnsi="Arial"/>
                <w:lang w:val="mt-MT"/>
              </w:rPr>
              <w:t>Jistgħu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jużaw</w:t>
            </w:r>
            <w:r w:rsid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qassaba</w:t>
            </w:r>
            <w:r w:rsidRPr="009F05CD">
              <w:rPr>
                <w:rStyle w:val="tw4winMark"/>
                <w:rFonts w:eastAsia="MS Gothic"/>
                <w:b/>
              </w:rPr>
              <w:t>&lt;0}</w:t>
            </w:r>
            <w:r w:rsidRPr="009F05CD">
              <w:rPr>
                <w:rFonts w:ascii="Arial" w:hAnsi="Arial"/>
                <w:b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054336" w:rsidRDefault="00054336" w:rsidP="00054336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want  to  try  out  a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new  splint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Irridu 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nippruvaw 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>qassaba</w:t>
            </w:r>
            <w:r w:rsid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ġdida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FD182D" w:rsidP="00054336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31545" cy="1179830"/>
                  <wp:effectExtent l="0" t="0" r="1905" b="1270"/>
                  <wp:docPr id="226" name="Picture 2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054336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089660" cy="863600"/>
                  <wp:effectExtent l="0" t="0" r="0" b="0"/>
                  <wp:docPr id="225" name="Picture 3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054336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lastRenderedPageBreak/>
              <w:t xml:space="preserve">       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95655" cy="756285"/>
                  <wp:effectExtent l="0" t="0" r="4445" b="5715"/>
                  <wp:docPr id="224" name="Picture 3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054336" w:rsidRPr="00054336" w:rsidRDefault="00FD182D" w:rsidP="00054336">
            <w:pPr>
              <w:spacing w:line="360" w:lineRule="auto"/>
              <w:rPr>
                <w:lang w:val="mt-MT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63600" cy="829945"/>
                  <wp:effectExtent l="0" t="0" r="0" b="8255"/>
                  <wp:docPr id="223" name="Picture 3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054336" w:rsidRPr="009F05CD" w:rsidRDefault="00054336" w:rsidP="00054336">
            <w:pPr>
              <w:spacing w:line="360" w:lineRule="auto"/>
              <w:rPr>
                <w:rFonts w:ascii="Arial" w:hAnsi="Arial"/>
                <w:b/>
              </w:rPr>
            </w:pPr>
            <w:r w:rsidRPr="009F05CD">
              <w:rPr>
                <w:rStyle w:val="tw4winMark"/>
                <w:rFonts w:eastAsia="MS Gothic"/>
                <w:b/>
              </w:rPr>
              <w:t>{0&gt;</w:t>
            </w:r>
            <w:r w:rsidRPr="009F05CD">
              <w:rPr>
                <w:rFonts w:ascii="Arial" w:hAnsi="Arial"/>
                <w:b/>
                <w:noProof/>
                <w:vanish/>
                <w:sz w:val="28"/>
              </w:rPr>
              <w:t>After</w:t>
            </w:r>
            <w:r w:rsidRPr="009F05CD">
              <w:rPr>
                <w:rFonts w:ascii="Arial" w:hAnsi="Arial"/>
                <w:b/>
                <w:noProof/>
                <w:vanish/>
              </w:rPr>
              <w:t xml:space="preserve">  a  </w:t>
            </w:r>
            <w:r w:rsidRPr="009F05CD">
              <w:rPr>
                <w:rFonts w:ascii="Arial" w:hAnsi="Arial"/>
                <w:b/>
                <w:noProof/>
                <w:vanish/>
                <w:sz w:val="28"/>
              </w:rPr>
              <w:t>stroke</w:t>
            </w:r>
            <w:r w:rsidRPr="009F05CD">
              <w:rPr>
                <w:rStyle w:val="tw4winMark"/>
                <w:rFonts w:eastAsia="MS Gothic"/>
                <w:b/>
              </w:rPr>
              <w:t>&lt;}98{&gt;</w:t>
            </w:r>
            <w:r w:rsidRPr="009F05CD">
              <w:rPr>
                <w:rFonts w:ascii="Arial" w:hAnsi="Arial"/>
                <w:b/>
                <w:lang w:val="mt-MT"/>
              </w:rPr>
              <w:t>Wara</w:t>
            </w:r>
            <w:r w:rsidR="009F05CD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puplesija</w:t>
            </w:r>
            <w:r w:rsidRPr="009F05CD">
              <w:rPr>
                <w:rStyle w:val="tw4winMark"/>
                <w:rFonts w:eastAsia="MS Gothic"/>
                <w:b/>
              </w:rPr>
              <w:t>&lt;0}</w:t>
            </w:r>
            <w:r w:rsidRPr="009F05CD">
              <w:rPr>
                <w:rFonts w:ascii="Arial" w:hAnsi="Arial"/>
                <w:b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054336" w:rsidRDefault="00054336" w:rsidP="00054336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some  people  have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pain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xi 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wħud 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ikollhom </w:t>
            </w:r>
            <w:r w:rsidR="009F05CD">
              <w:rPr>
                <w:rFonts w:ascii="Arial" w:hAnsi="Arial"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>uġigħ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054336" w:rsidRDefault="00054336" w:rsidP="00054336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Medicine  can  help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b/>
                <w:sz w:val="28"/>
                <w:lang w:val="mt-MT"/>
              </w:rPr>
              <w:t xml:space="preserve">Il-mediċina </w:t>
            </w:r>
            <w:r w:rsidR="009F05CD">
              <w:rPr>
                <w:rFonts w:ascii="Arial" w:hAnsi="Arial"/>
                <w:b/>
                <w:sz w:val="28"/>
                <w:lang w:val="mt-MT"/>
              </w:rPr>
              <w:t xml:space="preserve"> </w:t>
            </w:r>
            <w:r>
              <w:rPr>
                <w:rFonts w:ascii="Arial" w:hAnsi="Arial"/>
                <w:b/>
                <w:sz w:val="28"/>
                <w:lang w:val="mt-MT"/>
              </w:rPr>
              <w:t xml:space="preserve">tista’ </w:t>
            </w:r>
            <w:r w:rsidR="009F05CD">
              <w:rPr>
                <w:rFonts w:ascii="Arial" w:hAnsi="Arial"/>
                <w:b/>
                <w:sz w:val="28"/>
                <w:lang w:val="mt-MT"/>
              </w:rPr>
              <w:t xml:space="preserve"> </w:t>
            </w:r>
            <w:r>
              <w:rPr>
                <w:rFonts w:ascii="Arial" w:hAnsi="Arial"/>
                <w:b/>
                <w:sz w:val="28"/>
                <w:lang w:val="mt-MT"/>
              </w:rPr>
              <w:t>tgħin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  <w:sz w:val="28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054336" w:rsidRDefault="00054336" w:rsidP="00054336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Usually  the  medicine  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3  times  a  day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Normalment </w:t>
            </w:r>
            <w:r w:rsidR="00AC060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il-mediċina</w:t>
            </w:r>
            <w:r w:rsidR="00AC060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tingħata</w:t>
            </w:r>
            <w:r w:rsidR="00AC060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>3</w:t>
            </w:r>
            <w:r w:rsidR="00AC0606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darbiet</w:t>
            </w:r>
            <w:r w:rsidR="00AC0606">
              <w:rPr>
                <w:rFonts w:ascii="Arial" w:hAnsi="Arial"/>
                <w:b/>
                <w:lang w:val="mt-MT"/>
              </w:rPr>
              <w:t xml:space="preserve"> </w:t>
            </w:r>
            <w:r w:rsidRPr="009F05CD">
              <w:rPr>
                <w:rFonts w:ascii="Arial" w:hAnsi="Arial"/>
                <w:b/>
                <w:lang w:val="mt-MT"/>
              </w:rPr>
              <w:t xml:space="preserve"> kuljum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054336" w:rsidRDefault="00054336" w:rsidP="00054336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We  want  to  know…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Irridu </w:t>
            </w:r>
            <w:r w:rsidR="00AC060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nkunu</w:t>
            </w:r>
            <w:r w:rsidR="00AC060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nafu ...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054336" w:rsidRDefault="00054336" w:rsidP="00054336">
            <w:pPr>
              <w:spacing w:line="360" w:lineRule="auto"/>
              <w:rPr>
                <w:rFonts w:ascii="Arial" w:hAnsi="Arial"/>
              </w:rPr>
            </w:pPr>
            <w:r w:rsidRPr="00AC0606">
              <w:rPr>
                <w:rStyle w:val="tw4winMark"/>
                <w:rFonts w:eastAsia="MS Gothic"/>
                <w:b/>
              </w:rPr>
              <w:t>{0&gt;</w:t>
            </w:r>
            <w:r w:rsidRPr="00AC0606">
              <w:rPr>
                <w:rFonts w:ascii="Arial" w:hAnsi="Arial"/>
                <w:b/>
                <w:noProof/>
                <w:vanish/>
                <w:sz w:val="28"/>
              </w:rPr>
              <w:t>Does  it  work  once  a</w:t>
            </w:r>
            <w:r w:rsidRPr="00AC0606">
              <w:rPr>
                <w:rFonts w:ascii="Arial" w:hAnsi="Arial"/>
                <w:b/>
                <w:noProof/>
                <w:vanish/>
              </w:rPr>
              <w:t xml:space="preserve">  day?</w:t>
            </w:r>
            <w:r w:rsidRPr="00AC0606">
              <w:rPr>
                <w:rStyle w:val="tw4winMark"/>
                <w:rFonts w:eastAsia="MS Gothic"/>
                <w:b/>
              </w:rPr>
              <w:t>&lt;}0{&gt;</w:t>
            </w:r>
            <w:r w:rsidRPr="00AC0606">
              <w:rPr>
                <w:rFonts w:ascii="Arial" w:hAnsi="Arial"/>
                <w:b/>
                <w:lang w:val="mt-MT"/>
              </w:rPr>
              <w:t>Taħdem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AC060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kieku</w:t>
            </w:r>
            <w:r w:rsidR="00AC060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tingħata </w:t>
            </w:r>
            <w:r w:rsidR="00AC0606">
              <w:rPr>
                <w:rFonts w:ascii="Arial" w:hAnsi="Arial"/>
                <w:lang w:val="mt-MT"/>
              </w:rPr>
              <w:t xml:space="preserve"> </w:t>
            </w:r>
            <w:r w:rsidRPr="00AC0606">
              <w:rPr>
                <w:rFonts w:ascii="Arial" w:hAnsi="Arial"/>
                <w:b/>
                <w:lang w:val="mt-MT"/>
              </w:rPr>
              <w:t>darba</w:t>
            </w:r>
            <w:r w:rsidR="00AC0606">
              <w:rPr>
                <w:rFonts w:ascii="Arial" w:hAnsi="Arial"/>
                <w:b/>
                <w:lang w:val="mt-MT"/>
              </w:rPr>
              <w:t xml:space="preserve"> </w:t>
            </w:r>
            <w:r w:rsidRPr="00AC0606">
              <w:rPr>
                <w:rFonts w:ascii="Arial" w:hAnsi="Arial"/>
                <w:b/>
                <w:lang w:val="mt-MT"/>
              </w:rPr>
              <w:t xml:space="preserve"> kuljum?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br w:type="page"/>
      </w:r>
    </w:p>
    <w:p w:rsidR="00FD182D" w:rsidRPr="00054336" w:rsidRDefault="00054336" w:rsidP="00054336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What happens in the research?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 xml:space="preserve">X’jiġri </w:t>
      </w:r>
      <w:r w:rsidR="00AC0606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waqt </w:t>
      </w:r>
      <w:r w:rsidR="00AC0606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ir-riċerka?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9242" w:type="dxa"/>
            <w:gridSpan w:val="2"/>
            <w:vAlign w:val="center"/>
          </w:tcPr>
          <w:p w:rsidR="00054336" w:rsidRPr="00054336" w:rsidRDefault="00131A5E" w:rsidP="00054336">
            <w:pPr>
              <w:spacing w:line="360" w:lineRule="auto"/>
              <w:jc w:val="center"/>
              <w:rPr>
                <w:sz w:val="22"/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5249545" cy="1123315"/>
                  <wp:effectExtent l="0" t="0" r="8255" b="635"/>
                  <wp:docPr id="222" name="Picture 3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54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131A5E" w:rsidP="00054336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049655" cy="756285"/>
                  <wp:effectExtent l="0" t="0" r="0" b="5715"/>
                  <wp:docPr id="221" name="Picture 3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</w:p>
          <w:p w:rsidR="00054336" w:rsidRPr="00054336" w:rsidRDefault="00131A5E" w:rsidP="00054336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48055" cy="1275715"/>
                  <wp:effectExtent l="0" t="0" r="4445" b="635"/>
                  <wp:docPr id="220" name="Picture 3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lastRenderedPageBreak/>
              <w:t xml:space="preserve"> </w:t>
            </w:r>
          </w:p>
          <w:p w:rsidR="00054336" w:rsidRDefault="00054336" w:rsidP="00054336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There  are  different  ways  of  giving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treatment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Jeżistu 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metodi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differenti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kif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jingħata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t-</w:t>
            </w:r>
            <w:r w:rsidRPr="00412675">
              <w:rPr>
                <w:rFonts w:ascii="Arial" w:hAnsi="Arial"/>
                <w:b/>
                <w:lang w:val="mt-MT"/>
              </w:rPr>
              <w:t>trattament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054336" w:rsidRDefault="00054336" w:rsidP="00054336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want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compare</w:t>
            </w:r>
            <w:r>
              <w:rPr>
                <w:rFonts w:ascii="Arial" w:hAnsi="Arial"/>
                <w:noProof/>
                <w:vanish/>
              </w:rPr>
              <w:t xml:space="preserve">  two  different  ways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Irridu 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>nqabblu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żewġ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metodi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differenti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want  to  know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which  is  best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Irridu 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nkunu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nafu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>liema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hu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>l-aħjar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  <w:color w:val="00CC00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  <w:color w:val="00CC00"/>
              </w:rPr>
              <w:t xml:space="preserve">Treatment  A  is  </w:t>
            </w:r>
            <w:r>
              <w:rPr>
                <w:rFonts w:ascii="Arial" w:hAnsi="Arial"/>
                <w:b/>
                <w:noProof/>
                <w:vanish/>
                <w:color w:val="00CC00"/>
                <w:sz w:val="28"/>
              </w:rPr>
              <w:t>xxx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color w:val="00CC00"/>
                <w:lang w:val="mt-MT"/>
              </w:rPr>
              <w:t>Trattament</w:t>
            </w:r>
            <w:r w:rsidR="00E91323">
              <w:rPr>
                <w:rFonts w:ascii="Arial" w:hAnsi="Arial"/>
                <w:color w:val="00CC00"/>
                <w:lang w:val="mt-MT"/>
              </w:rPr>
              <w:t xml:space="preserve"> </w:t>
            </w:r>
            <w:r>
              <w:rPr>
                <w:rFonts w:ascii="Arial" w:hAnsi="Arial"/>
                <w:color w:val="00CC00"/>
                <w:lang w:val="mt-MT"/>
              </w:rPr>
              <w:t xml:space="preserve"> A</w:t>
            </w:r>
            <w:r w:rsidR="00E91323">
              <w:rPr>
                <w:rFonts w:ascii="Arial" w:hAnsi="Arial"/>
                <w:color w:val="00CC00"/>
                <w:lang w:val="mt-MT"/>
              </w:rPr>
              <w:t xml:space="preserve"> </w:t>
            </w:r>
            <w:r>
              <w:rPr>
                <w:rFonts w:ascii="Arial" w:hAnsi="Arial"/>
                <w:color w:val="00CC00"/>
                <w:lang w:val="mt-MT"/>
              </w:rPr>
              <w:t xml:space="preserve"> hu </w:t>
            </w:r>
            <w:r w:rsidR="00E91323">
              <w:rPr>
                <w:rFonts w:ascii="Arial" w:hAnsi="Arial"/>
                <w:color w:val="00CC00"/>
                <w:lang w:val="mt-MT"/>
              </w:rPr>
              <w:t xml:space="preserve"> </w:t>
            </w:r>
            <w:r>
              <w:rPr>
                <w:rFonts w:ascii="Arial" w:hAnsi="Arial"/>
                <w:color w:val="00CC00"/>
                <w:lang w:val="mt-MT"/>
              </w:rPr>
              <w:t>XXX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  <w:b/>
                <w:color w:val="4F81BD"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  <w:color w:val="4F81BD"/>
              </w:rPr>
              <w:t xml:space="preserve">Treatment  B  is  </w:t>
            </w:r>
            <w:r>
              <w:rPr>
                <w:rFonts w:ascii="Arial" w:hAnsi="Arial"/>
                <w:b/>
                <w:noProof/>
                <w:vanish/>
                <w:color w:val="4F81BD"/>
                <w:sz w:val="28"/>
              </w:rPr>
              <w:t>xxx</w:t>
            </w:r>
            <w:r>
              <w:rPr>
                <w:rStyle w:val="tw4winMark"/>
                <w:rFonts w:eastAsia="MS Gothic"/>
              </w:rPr>
              <w:t>&lt;}75{&gt;</w:t>
            </w:r>
            <w:r>
              <w:rPr>
                <w:rFonts w:ascii="Arial" w:hAnsi="Arial"/>
                <w:color w:val="4F81BD"/>
                <w:lang w:val="mt-MT"/>
              </w:rPr>
              <w:t>Trattament</w:t>
            </w:r>
            <w:r w:rsidR="00E91323">
              <w:rPr>
                <w:rFonts w:ascii="Arial" w:hAnsi="Arial"/>
                <w:color w:val="4F81BD"/>
                <w:lang w:val="mt-MT"/>
              </w:rPr>
              <w:t xml:space="preserve"> </w:t>
            </w:r>
            <w:r>
              <w:rPr>
                <w:rFonts w:ascii="Arial" w:hAnsi="Arial"/>
                <w:color w:val="4F81BD"/>
                <w:lang w:val="mt-MT"/>
              </w:rPr>
              <w:t xml:space="preserve"> B </w:t>
            </w:r>
            <w:r w:rsidR="00E91323">
              <w:rPr>
                <w:rFonts w:ascii="Arial" w:hAnsi="Arial"/>
                <w:color w:val="4F81BD"/>
                <w:lang w:val="mt-MT"/>
              </w:rPr>
              <w:t xml:space="preserve"> </w:t>
            </w:r>
            <w:r>
              <w:rPr>
                <w:rFonts w:ascii="Arial" w:hAnsi="Arial"/>
                <w:color w:val="4F81BD"/>
                <w:lang w:val="mt-MT"/>
              </w:rPr>
              <w:t xml:space="preserve">hu </w:t>
            </w:r>
            <w:r w:rsidR="00E91323">
              <w:rPr>
                <w:rFonts w:ascii="Arial" w:hAnsi="Arial"/>
                <w:color w:val="4F81BD"/>
                <w:lang w:val="mt-MT"/>
              </w:rPr>
              <w:t xml:space="preserve"> </w:t>
            </w:r>
            <w:r>
              <w:rPr>
                <w:rFonts w:ascii="Arial" w:hAnsi="Arial"/>
                <w:color w:val="4F81BD"/>
                <w:lang w:val="mt-MT"/>
              </w:rPr>
              <w:t>XXX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color w:val="4F81BD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want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200  people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to take  part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Irridu 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>200</w:t>
            </w:r>
            <w:r w:rsidR="00E91323" w:rsidRPr="00412675">
              <w:rPr>
                <w:rFonts w:ascii="Arial" w:hAnsi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 xml:space="preserve"> ruħ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biex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jieħdu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sehem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 w:rsidRPr="00412675">
              <w:rPr>
                <w:rStyle w:val="tw4winMark"/>
                <w:rFonts w:eastAsia="MS Gothic"/>
                <w:b/>
              </w:rPr>
              <w:t>{0&gt;</w:t>
            </w:r>
            <w:r w:rsidRPr="00412675">
              <w:rPr>
                <w:rFonts w:ascii="Arial" w:hAnsi="Arial"/>
                <w:b/>
                <w:noProof/>
                <w:vanish/>
                <w:sz w:val="28"/>
              </w:rPr>
              <w:t xml:space="preserve">Half  the  people  </w:t>
            </w:r>
            <w:r w:rsidRPr="00412675">
              <w:rPr>
                <w:rFonts w:ascii="Arial" w:hAnsi="Arial"/>
                <w:b/>
                <w:noProof/>
                <w:vanish/>
              </w:rPr>
              <w:t>will  have</w:t>
            </w:r>
            <w:r w:rsidRPr="00412675">
              <w:rPr>
                <w:rFonts w:ascii="Arial" w:hAnsi="Arial"/>
                <w:b/>
                <w:noProof/>
                <w:vanish/>
                <w:sz w:val="28"/>
              </w:rPr>
              <w:t xml:space="preserve">  </w:t>
            </w:r>
            <w:r w:rsidRPr="00412675">
              <w:rPr>
                <w:rFonts w:ascii="Arial" w:hAnsi="Arial"/>
                <w:b/>
                <w:noProof/>
                <w:vanish/>
                <w:color w:val="00CC00"/>
                <w:sz w:val="28"/>
              </w:rPr>
              <w:t>treatment  A</w:t>
            </w:r>
            <w:r w:rsidRPr="00412675">
              <w:rPr>
                <w:rStyle w:val="tw4winMark"/>
                <w:rFonts w:eastAsia="MS Gothic"/>
                <w:b/>
              </w:rPr>
              <w:t>&lt;}0{&gt;</w:t>
            </w:r>
            <w:r w:rsidRPr="00412675">
              <w:rPr>
                <w:rFonts w:ascii="Arial" w:hAnsi="Arial"/>
                <w:b/>
                <w:lang w:val="mt-MT"/>
              </w:rPr>
              <w:t>Nofs</w:t>
            </w:r>
            <w:r w:rsidR="00E91323" w:rsidRPr="00412675">
              <w:rPr>
                <w:rFonts w:ascii="Arial" w:hAnsi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 xml:space="preserve"> in-nies</w:t>
            </w:r>
            <w:r w:rsidR="00E91323" w:rsidRPr="00412675">
              <w:rPr>
                <w:rFonts w:ascii="Arial" w:hAnsi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se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jingħataw 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trattament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E91323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Pr="00E91323" w:rsidRDefault="008D5395" w:rsidP="008D5395">
            <w:pPr>
              <w:spacing w:line="360" w:lineRule="auto"/>
              <w:rPr>
                <w:rFonts w:ascii="Arial" w:hAnsi="Arial" w:cs="Arial"/>
              </w:rPr>
            </w:pPr>
            <w:r w:rsidRPr="00412675">
              <w:rPr>
                <w:rStyle w:val="tw4winMark"/>
                <w:rFonts w:ascii="Arial" w:eastAsia="MS Gothic" w:hAnsi="Arial" w:cs="Arial"/>
                <w:b/>
              </w:rPr>
              <w:t>{0&gt;</w:t>
            </w:r>
            <w:r w:rsidRPr="00412675">
              <w:rPr>
                <w:rFonts w:ascii="Arial" w:hAnsi="Arial" w:cs="Arial"/>
                <w:b/>
                <w:noProof/>
                <w:vanish/>
              </w:rPr>
              <w:t xml:space="preserve">Half  the people  will  have  </w:t>
            </w:r>
            <w:r w:rsidRPr="00412675">
              <w:rPr>
                <w:rFonts w:ascii="Arial" w:hAnsi="Arial" w:cs="Arial"/>
                <w:b/>
                <w:noProof/>
                <w:vanish/>
                <w:color w:val="4F81BD"/>
              </w:rPr>
              <w:t>treatment  B</w:t>
            </w:r>
            <w:r w:rsidRPr="00412675">
              <w:rPr>
                <w:rStyle w:val="tw4winMark"/>
                <w:rFonts w:ascii="Arial" w:eastAsia="MS Gothic" w:hAnsi="Arial" w:cs="Arial"/>
                <w:b/>
              </w:rPr>
              <w:t>&lt;}86{&gt;</w:t>
            </w:r>
            <w:r w:rsidRPr="00412675">
              <w:rPr>
                <w:rFonts w:ascii="Arial" w:hAnsi="Arial" w:cs="Arial"/>
                <w:b/>
                <w:lang w:val="mt-MT"/>
              </w:rPr>
              <w:t xml:space="preserve">Nofs </w:t>
            </w:r>
            <w:r w:rsidR="00E91323" w:rsidRPr="00412675">
              <w:rPr>
                <w:rFonts w:ascii="Arial" w:hAnsi="Arial" w:cs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 w:cs="Arial"/>
                <w:b/>
                <w:lang w:val="mt-MT"/>
              </w:rPr>
              <w:t>in-nies</w:t>
            </w:r>
            <w:r w:rsidRPr="00E91323">
              <w:rPr>
                <w:rFonts w:ascii="Arial" w:hAnsi="Arial" w:cs="Arial"/>
                <w:lang w:val="mt-MT"/>
              </w:rPr>
              <w:t xml:space="preserve"> </w:t>
            </w:r>
            <w:r w:rsidR="00E91323" w:rsidRPr="00E91323">
              <w:rPr>
                <w:rFonts w:ascii="Arial" w:hAnsi="Arial" w:cs="Arial"/>
                <w:lang w:val="mt-MT"/>
              </w:rPr>
              <w:t xml:space="preserve"> </w:t>
            </w:r>
            <w:r w:rsidRPr="00E91323">
              <w:rPr>
                <w:rFonts w:ascii="Arial" w:hAnsi="Arial" w:cs="Arial"/>
                <w:lang w:val="mt-MT"/>
              </w:rPr>
              <w:t>se</w:t>
            </w:r>
            <w:r w:rsidR="00E91323" w:rsidRPr="00E91323">
              <w:rPr>
                <w:rFonts w:ascii="Arial" w:hAnsi="Arial" w:cs="Arial"/>
                <w:lang w:val="mt-MT"/>
              </w:rPr>
              <w:t xml:space="preserve"> </w:t>
            </w:r>
            <w:r w:rsidRPr="00E91323">
              <w:rPr>
                <w:rFonts w:ascii="Arial" w:hAnsi="Arial" w:cs="Arial"/>
                <w:lang w:val="mt-MT"/>
              </w:rPr>
              <w:t xml:space="preserve"> jingħataw </w:t>
            </w:r>
            <w:r w:rsidR="00E91323" w:rsidRPr="00E91323">
              <w:rPr>
                <w:rFonts w:ascii="Arial" w:hAnsi="Arial" w:cs="Arial"/>
                <w:lang w:val="mt-MT"/>
              </w:rPr>
              <w:t xml:space="preserve"> </w:t>
            </w:r>
            <w:r w:rsidRPr="00E91323">
              <w:rPr>
                <w:rFonts w:ascii="Arial" w:hAnsi="Arial" w:cs="Arial"/>
                <w:lang w:val="mt-MT"/>
              </w:rPr>
              <w:t xml:space="preserve">trattament </w:t>
            </w:r>
            <w:r w:rsidR="00E91323" w:rsidRPr="00E91323">
              <w:rPr>
                <w:rFonts w:ascii="Arial" w:hAnsi="Arial" w:cs="Arial"/>
                <w:lang w:val="mt-MT"/>
              </w:rPr>
              <w:t xml:space="preserve"> </w:t>
            </w:r>
            <w:r w:rsidRPr="00E91323">
              <w:rPr>
                <w:rFonts w:ascii="Arial" w:hAnsi="Arial" w:cs="Arial"/>
                <w:lang w:val="mt-MT"/>
              </w:rPr>
              <w:t>B</w:t>
            </w:r>
            <w:r w:rsidRPr="00E91323">
              <w:rPr>
                <w:rStyle w:val="tw4winMark"/>
                <w:rFonts w:ascii="Arial" w:eastAsia="MS Gothic" w:hAnsi="Arial" w:cs="Arial"/>
              </w:rPr>
              <w:t>&lt;0}</w:t>
            </w:r>
          </w:p>
          <w:p w:rsidR="00FD182D" w:rsidRPr="00E91323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Pr="00E91323" w:rsidRDefault="008D5395" w:rsidP="008D5395">
            <w:pPr>
              <w:spacing w:line="360" w:lineRule="auto"/>
              <w:rPr>
                <w:rFonts w:ascii="Arial" w:hAnsi="Arial" w:cs="Arial"/>
              </w:rPr>
            </w:pPr>
            <w:r w:rsidRPr="00E91323">
              <w:rPr>
                <w:rStyle w:val="tw4winMark"/>
                <w:rFonts w:ascii="Arial" w:eastAsia="MS Gothic" w:hAnsi="Arial" w:cs="Arial"/>
              </w:rPr>
              <w:t>{0&gt;</w:t>
            </w:r>
            <w:r w:rsidRPr="00E91323">
              <w:rPr>
                <w:rFonts w:ascii="Arial" w:hAnsi="Arial" w:cs="Arial"/>
                <w:noProof/>
                <w:vanish/>
              </w:rPr>
              <w:t xml:space="preserve">The  </w:t>
            </w:r>
            <w:r w:rsidRPr="00E91323">
              <w:rPr>
                <w:rFonts w:ascii="Arial" w:hAnsi="Arial" w:cs="Arial"/>
                <w:b/>
                <w:noProof/>
                <w:vanish/>
              </w:rPr>
              <w:t>computer  decides</w:t>
            </w:r>
            <w:r w:rsidRPr="00E91323">
              <w:rPr>
                <w:rStyle w:val="tw4winMark"/>
                <w:rFonts w:ascii="Arial" w:eastAsia="MS Gothic" w:hAnsi="Arial" w:cs="Arial"/>
              </w:rPr>
              <w:t>&lt;}0{&gt;</w:t>
            </w:r>
            <w:r w:rsidRPr="00E91323">
              <w:rPr>
                <w:rFonts w:ascii="Arial" w:hAnsi="Arial" w:cs="Arial"/>
                <w:lang w:val="mt-MT"/>
              </w:rPr>
              <w:t>Il</w:t>
            </w:r>
            <w:r w:rsidRPr="00412675">
              <w:rPr>
                <w:rFonts w:ascii="Arial" w:hAnsi="Arial" w:cs="Arial"/>
                <w:b/>
                <w:lang w:val="mt-MT"/>
              </w:rPr>
              <w:t xml:space="preserve">-kompjuter </w:t>
            </w:r>
            <w:r w:rsidR="00E91323" w:rsidRPr="00412675">
              <w:rPr>
                <w:rFonts w:ascii="Arial" w:hAnsi="Arial" w:cs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 w:cs="Arial"/>
                <w:b/>
                <w:lang w:val="mt-MT"/>
              </w:rPr>
              <w:t>jiddeċiedi</w:t>
            </w:r>
            <w:r w:rsidRPr="00412675">
              <w:rPr>
                <w:rStyle w:val="tw4winMark"/>
                <w:rFonts w:ascii="Arial" w:eastAsia="MS Gothic" w:hAnsi="Arial" w:cs="Arial"/>
                <w:b/>
              </w:rPr>
              <w:t>&lt;0}</w:t>
            </w:r>
            <w:r w:rsidRPr="00412675">
              <w:rPr>
                <w:rFonts w:ascii="Arial" w:hAnsi="Arial" w:cs="Arial"/>
                <w:b/>
              </w:rPr>
              <w:t xml:space="preserve"> </w:t>
            </w:r>
          </w:p>
          <w:p w:rsidR="008D5395" w:rsidRPr="00E91323" w:rsidRDefault="008D5395" w:rsidP="008D5395">
            <w:pPr>
              <w:spacing w:line="360" w:lineRule="auto"/>
              <w:rPr>
                <w:rFonts w:ascii="Arial" w:hAnsi="Arial" w:cs="Arial"/>
                <w:b/>
              </w:rPr>
            </w:pPr>
            <w:r w:rsidRPr="00E91323">
              <w:rPr>
                <w:rStyle w:val="tw4winMark"/>
                <w:rFonts w:ascii="Arial" w:eastAsia="MS Gothic" w:hAnsi="Arial" w:cs="Arial"/>
              </w:rPr>
              <w:t>{0&gt;</w:t>
            </w:r>
            <w:r w:rsidRPr="00E91323">
              <w:rPr>
                <w:rFonts w:ascii="Arial" w:hAnsi="Arial" w:cs="Arial"/>
                <w:noProof/>
                <w:vanish/>
              </w:rPr>
              <w:t xml:space="preserve">This  is  like  </w:t>
            </w:r>
            <w:r w:rsidRPr="00E91323">
              <w:rPr>
                <w:rFonts w:ascii="Arial" w:hAnsi="Arial" w:cs="Arial"/>
                <w:b/>
                <w:noProof/>
                <w:vanish/>
              </w:rPr>
              <w:t>flipping a coin</w:t>
            </w:r>
            <w:r w:rsidRPr="00E91323">
              <w:rPr>
                <w:rStyle w:val="tw4winMark"/>
                <w:rFonts w:ascii="Arial" w:eastAsia="MS Gothic" w:hAnsi="Arial" w:cs="Arial"/>
              </w:rPr>
              <w:t>&lt;}0{&gt;</w:t>
            </w:r>
            <w:r w:rsidRPr="00E91323">
              <w:rPr>
                <w:rFonts w:ascii="Arial" w:hAnsi="Arial" w:cs="Arial"/>
                <w:lang w:val="mt-MT"/>
              </w:rPr>
              <w:t>Dan</w:t>
            </w:r>
            <w:r w:rsidR="00E91323">
              <w:rPr>
                <w:rFonts w:ascii="Arial" w:hAnsi="Arial" w:cs="Arial"/>
                <w:lang w:val="mt-MT"/>
              </w:rPr>
              <w:t xml:space="preserve"> </w:t>
            </w:r>
            <w:r w:rsidRPr="00E91323">
              <w:rPr>
                <w:rFonts w:ascii="Arial" w:hAnsi="Arial" w:cs="Arial"/>
                <w:lang w:val="mt-MT"/>
              </w:rPr>
              <w:t xml:space="preserve"> bħal</w:t>
            </w:r>
            <w:r w:rsidR="00E91323">
              <w:rPr>
                <w:rFonts w:ascii="Arial" w:hAnsi="Arial" w:cs="Arial"/>
                <w:lang w:val="mt-MT"/>
              </w:rPr>
              <w:t xml:space="preserve"> </w:t>
            </w:r>
            <w:r w:rsidRPr="00E91323">
              <w:rPr>
                <w:rFonts w:ascii="Arial" w:hAnsi="Arial" w:cs="Arial"/>
                <w:lang w:val="mt-MT"/>
              </w:rPr>
              <w:t xml:space="preserve"> meta</w:t>
            </w:r>
            <w:r w:rsidR="00E91323">
              <w:rPr>
                <w:rFonts w:ascii="Arial" w:hAnsi="Arial" w:cs="Arial"/>
                <w:lang w:val="mt-MT"/>
              </w:rPr>
              <w:t xml:space="preserve"> </w:t>
            </w:r>
            <w:r w:rsidRPr="00E91323">
              <w:rPr>
                <w:rFonts w:ascii="Arial" w:hAnsi="Arial" w:cs="Arial"/>
                <w:lang w:val="mt-MT"/>
              </w:rPr>
              <w:t xml:space="preserve"> </w:t>
            </w:r>
            <w:r w:rsidRPr="00412675">
              <w:rPr>
                <w:rFonts w:ascii="Arial" w:hAnsi="Arial" w:cs="Arial"/>
                <w:b/>
                <w:lang w:val="mt-MT"/>
              </w:rPr>
              <w:t>ttella’</w:t>
            </w:r>
            <w:r w:rsidR="00E91323" w:rsidRPr="00412675">
              <w:rPr>
                <w:rFonts w:ascii="Arial" w:hAnsi="Arial" w:cs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 w:cs="Arial"/>
                <w:b/>
                <w:lang w:val="mt-MT"/>
              </w:rPr>
              <w:t xml:space="preserve"> bix-xorti</w:t>
            </w:r>
            <w:r w:rsidRPr="00E91323">
              <w:rPr>
                <w:rStyle w:val="tw4winMark"/>
                <w:rFonts w:ascii="Arial" w:eastAsia="MS Gothic" w:hAnsi="Arial" w:cs="Arial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8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 w:rsidRPr="00412675">
              <w:rPr>
                <w:rStyle w:val="tw4winMark"/>
                <w:rFonts w:eastAsia="MS Gothic"/>
                <w:b/>
              </w:rPr>
              <w:t>{0&gt;</w:t>
            </w:r>
            <w:r w:rsidRPr="00412675">
              <w:rPr>
                <w:rFonts w:ascii="Arial" w:hAnsi="Arial"/>
                <w:b/>
                <w:noProof/>
                <w:vanish/>
              </w:rPr>
              <w:t xml:space="preserve">You  would  </w:t>
            </w:r>
            <w:r w:rsidRPr="00412675">
              <w:rPr>
                <w:rFonts w:ascii="Arial" w:hAnsi="Arial"/>
                <w:b/>
                <w:noProof/>
                <w:vanish/>
                <w:sz w:val="28"/>
              </w:rPr>
              <w:t>not  know  which</w:t>
            </w:r>
            <w:r w:rsidRPr="00412675">
              <w:rPr>
                <w:rFonts w:ascii="Arial" w:hAnsi="Arial"/>
                <w:b/>
                <w:noProof/>
                <w:vanish/>
              </w:rPr>
              <w:t xml:space="preserve">  you  get</w:t>
            </w:r>
            <w:r w:rsidRPr="00412675">
              <w:rPr>
                <w:rStyle w:val="tw4winMark"/>
                <w:rFonts w:eastAsia="MS Gothic"/>
                <w:b/>
              </w:rPr>
              <w:t>&lt;}0{&gt;</w:t>
            </w:r>
            <w:r w:rsidRPr="00412675">
              <w:rPr>
                <w:rFonts w:ascii="Arial" w:hAnsi="Arial"/>
                <w:b/>
                <w:lang w:val="mt-MT"/>
              </w:rPr>
              <w:t xml:space="preserve">Ma </w:t>
            </w:r>
            <w:r w:rsidR="00E91323" w:rsidRPr="00412675">
              <w:rPr>
                <w:rFonts w:ascii="Arial" w:hAnsi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>tkunx</w:t>
            </w:r>
            <w:r w:rsidR="00E91323" w:rsidRPr="00412675">
              <w:rPr>
                <w:rFonts w:ascii="Arial" w:hAnsi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 xml:space="preserve"> taf</w:t>
            </w:r>
            <w:r w:rsidR="00E91323" w:rsidRPr="00412675">
              <w:rPr>
                <w:rFonts w:ascii="Arial" w:hAnsi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 xml:space="preserve"> min</w:t>
            </w:r>
            <w:r w:rsidR="00E91323" w:rsidRPr="00412675">
              <w:rPr>
                <w:rFonts w:ascii="Arial" w:hAnsi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se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jkun</w:t>
            </w:r>
            <w:r w:rsidR="00E9132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imissu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have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some  tests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412675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nagħmlulek</w:t>
            </w:r>
            <w:r w:rsidR="00412675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xi</w:t>
            </w:r>
            <w:r w:rsidR="00412675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testijiet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412675" w:rsidRDefault="00412675" w:rsidP="00FD182D">
            <w:pPr>
              <w:spacing w:line="360" w:lineRule="auto"/>
              <w:rPr>
                <w:rFonts w:ascii="Arial" w:hAnsi="Arial" w:cs="Arial"/>
                <w:b/>
                <w:sz w:val="28"/>
                <w:lang w:val="mt-MT" w:eastAsia="en-GB"/>
              </w:rPr>
            </w:pPr>
            <w:r>
              <w:rPr>
                <w:rFonts w:ascii="Arial" w:hAnsi="Arial" w:cs="Arial"/>
                <w:b/>
                <w:sz w:val="28"/>
                <w:lang w:val="mt-MT" w:eastAsia="en-GB"/>
              </w:rPr>
              <w:t xml:space="preserve"> </w:t>
            </w: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have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the  treatment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Se </w:t>
            </w:r>
            <w:r w:rsidR="00412675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tingħata </w:t>
            </w:r>
            <w:r w:rsidR="00412675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t-</w:t>
            </w:r>
            <w:r w:rsidRPr="00412675">
              <w:rPr>
                <w:rFonts w:ascii="Arial" w:hAnsi="Arial"/>
                <w:lang w:val="mt-MT"/>
              </w:rPr>
              <w:t>trattament</w:t>
            </w:r>
            <w:r w:rsidRPr="00412675"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  <w:b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will  last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for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</w:t>
            </w:r>
            <w:r>
              <w:rPr>
                <w:rFonts w:ascii="Arial" w:hAnsi="Arial"/>
                <w:b/>
                <w:noProof/>
                <w:vanish/>
                <w:sz w:val="32"/>
              </w:rPr>
              <w:t xml:space="preserve">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xxx  months/weeks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Dan </w:t>
            </w:r>
            <w:r w:rsidR="00412675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se</w:t>
            </w:r>
            <w:r w:rsidR="00412675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jdum</w:t>
            </w:r>
            <w:r w:rsidR="00412675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>xxx</w:t>
            </w:r>
            <w:r w:rsidR="00412675" w:rsidRPr="00412675">
              <w:rPr>
                <w:rFonts w:ascii="Arial" w:hAnsi="Arial"/>
                <w:b/>
                <w:lang w:val="mt-MT"/>
              </w:rPr>
              <w:t xml:space="preserve"> </w:t>
            </w:r>
            <w:r w:rsidRPr="00412675">
              <w:rPr>
                <w:rFonts w:ascii="Arial" w:hAnsi="Arial"/>
                <w:b/>
                <w:lang w:val="mt-MT"/>
              </w:rPr>
              <w:t xml:space="preserve"> xhur/ġimgħat</w:t>
            </w:r>
            <w:r w:rsidRPr="00412675">
              <w:rPr>
                <w:rStyle w:val="tw4winMark"/>
                <w:rFonts w:eastAsia="MS Gothic"/>
                <w:b/>
              </w:rPr>
              <w:t>&lt;0}</w:t>
            </w:r>
            <w:r w:rsidRPr="00412675">
              <w:rPr>
                <w:rFonts w:ascii="Arial" w:hAnsi="Arial"/>
                <w:b/>
                <w:sz w:val="28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Then  you  will  have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more  tests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Wara</w:t>
            </w:r>
            <w:r w:rsidR="00F44CE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 </w:t>
            </w:r>
            <w:r w:rsidR="00F44CE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jsirulek</w:t>
            </w:r>
            <w:r w:rsidR="00F44CE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aktar</w:t>
            </w:r>
            <w:r w:rsidR="00F44CE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F44CE8">
              <w:rPr>
                <w:rFonts w:ascii="Arial" w:hAnsi="Arial"/>
                <w:b/>
                <w:lang w:val="mt-MT"/>
              </w:rPr>
              <w:t>testijiet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researcher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look  at  the  results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Ir-riċerkatur</w:t>
            </w:r>
            <w:r w:rsidR="00F44CE8">
              <w:rPr>
                <w:rFonts w:ascii="Arial" w:hAnsi="Arial"/>
                <w:lang w:val="mt-MT"/>
              </w:rPr>
              <w:t>i  se</w:t>
            </w:r>
            <w:r w:rsidR="00F44CE8" w:rsidRPr="00F44CE8">
              <w:rPr>
                <w:rFonts w:ascii="Arial" w:hAnsi="Arial"/>
                <w:b/>
                <w:lang w:val="mt-MT"/>
              </w:rPr>
              <w:t xml:space="preserve"> </w:t>
            </w:r>
            <w:r w:rsidR="00F44CE8">
              <w:rPr>
                <w:rFonts w:ascii="Arial" w:hAnsi="Arial"/>
                <w:b/>
                <w:lang w:val="mt-MT"/>
              </w:rPr>
              <w:t xml:space="preserve"> </w:t>
            </w:r>
            <w:r w:rsidR="00F44CE8" w:rsidRPr="00F44CE8">
              <w:rPr>
                <w:rFonts w:ascii="Arial" w:hAnsi="Arial"/>
                <w:b/>
                <w:lang w:val="mt-MT"/>
              </w:rPr>
              <w:t>jiflu</w:t>
            </w:r>
            <w:r w:rsidRPr="00F44CE8">
              <w:rPr>
                <w:rFonts w:ascii="Arial" w:hAnsi="Arial"/>
                <w:b/>
                <w:lang w:val="mt-MT"/>
              </w:rPr>
              <w:t xml:space="preserve"> </w:t>
            </w:r>
            <w:r w:rsidR="00F44CE8">
              <w:rPr>
                <w:rFonts w:ascii="Arial" w:hAnsi="Arial"/>
                <w:b/>
                <w:lang w:val="mt-MT"/>
              </w:rPr>
              <w:t xml:space="preserve"> </w:t>
            </w:r>
            <w:r w:rsidRPr="00F44CE8">
              <w:rPr>
                <w:rFonts w:ascii="Arial" w:hAnsi="Arial"/>
                <w:b/>
                <w:lang w:val="mt-MT"/>
              </w:rPr>
              <w:t>r-riżultati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They  will </w:t>
            </w:r>
            <w:r>
              <w:rPr>
                <w:rFonts w:ascii="Arial" w:hAnsi="Arial"/>
                <w:b/>
                <w:noProof/>
                <w:vanish/>
              </w:rPr>
              <w:t xml:space="preserve">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learn</w:t>
            </w:r>
            <w:r>
              <w:rPr>
                <w:rFonts w:ascii="Arial" w:hAnsi="Arial"/>
                <w:noProof/>
                <w:vanish/>
              </w:rPr>
              <w:t xml:space="preserve">  about  the  treatment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F44CE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F44CE8">
              <w:rPr>
                <w:rFonts w:ascii="Arial" w:hAnsi="Arial"/>
                <w:b/>
                <w:lang w:val="mt-MT"/>
              </w:rPr>
              <w:t>jitgħallmu</w:t>
            </w:r>
            <w:r w:rsidR="00F44CE8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dwar</w:t>
            </w:r>
            <w:r w:rsidR="00F44CE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it-trattament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color w:val="FF0000"/>
                <w:sz w:val="28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>
                  <wp:extent cx="1450340" cy="846455"/>
                  <wp:effectExtent l="0" t="0" r="0" b="0"/>
                  <wp:docPr id="219" name="Picture 3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noProof/>
                <w:lang w:eastAsia="zh-CN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621030" cy="863600"/>
                  <wp:effectExtent l="0" t="0" r="7620" b="0"/>
                  <wp:docPr id="218" name="Picture 3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395" w:rsidRPr="008D5395" w:rsidRDefault="00131A5E" w:rsidP="008D5395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05485" cy="863600"/>
                  <wp:effectExtent l="0" t="0" r="0" b="0"/>
                  <wp:docPr id="217" name="Picture 3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Pr="007A5DF6" w:rsidRDefault="008D5395" w:rsidP="008D539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want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talk  to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</w:rPr>
              <w:t>xxx</w:t>
            </w:r>
            <w:r>
              <w:rPr>
                <w:rFonts w:ascii="Arial" w:hAnsi="Arial"/>
                <w:noProof/>
                <w:vanish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people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Irridu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 w:rsidRPr="007A5DF6">
              <w:rPr>
                <w:rFonts w:ascii="Arial" w:hAnsi="Arial"/>
                <w:b/>
                <w:lang w:val="mt-MT"/>
              </w:rPr>
              <w:t xml:space="preserve"> nkellmu </w:t>
            </w:r>
            <w:r w:rsidR="007A5DF6" w:rsidRPr="007A5DF6">
              <w:rPr>
                <w:rFonts w:ascii="Arial" w:hAnsi="Arial"/>
                <w:b/>
                <w:lang w:val="mt-MT"/>
              </w:rPr>
              <w:t xml:space="preserve"> </w:t>
            </w:r>
            <w:r w:rsidRPr="007A5DF6">
              <w:rPr>
                <w:rFonts w:ascii="Arial" w:hAnsi="Arial"/>
                <w:b/>
                <w:lang w:val="mt-MT"/>
              </w:rPr>
              <w:t>lil</w:t>
            </w:r>
            <w:r w:rsidR="007A5DF6" w:rsidRPr="007A5DF6">
              <w:rPr>
                <w:rFonts w:ascii="Arial" w:hAnsi="Arial"/>
                <w:b/>
                <w:lang w:val="mt-MT"/>
              </w:rPr>
              <w:t xml:space="preserve"> </w:t>
            </w:r>
            <w:r w:rsidRPr="007A5DF6">
              <w:rPr>
                <w:rFonts w:ascii="Arial" w:hAnsi="Arial"/>
                <w:b/>
                <w:lang w:val="mt-MT"/>
              </w:rPr>
              <w:t xml:space="preserve"> xxx</w:t>
            </w:r>
            <w:r w:rsidR="007A5DF6" w:rsidRPr="007A5DF6">
              <w:rPr>
                <w:rFonts w:ascii="Arial" w:hAnsi="Arial"/>
                <w:b/>
                <w:lang w:val="mt-MT"/>
              </w:rPr>
              <w:t xml:space="preserve"> </w:t>
            </w:r>
            <w:r w:rsidRPr="007A5DF6">
              <w:rPr>
                <w:rFonts w:ascii="Arial" w:hAnsi="Arial"/>
                <w:b/>
                <w:lang w:val="mt-MT"/>
              </w:rPr>
              <w:t xml:space="preserve"> ruħ</w:t>
            </w:r>
            <w:r w:rsidRPr="007A5DF6">
              <w:rPr>
                <w:rStyle w:val="tw4winMark"/>
                <w:rFonts w:eastAsia="MS Gothic"/>
                <w:b/>
              </w:rPr>
              <w:t>&lt;0}</w:t>
            </w:r>
            <w:r w:rsidRPr="007A5DF6">
              <w:rPr>
                <w:rFonts w:ascii="Arial" w:hAnsi="Arial"/>
                <w:b/>
                <w:sz w:val="28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</w:t>
            </w:r>
            <w:r>
              <w:rPr>
                <w:rFonts w:ascii="Arial" w:hAnsi="Arial"/>
                <w:b/>
                <w:noProof/>
                <w:vanish/>
              </w:rPr>
              <w:t xml:space="preserve">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ask  about  </w:t>
            </w:r>
            <w:r>
              <w:rPr>
                <w:rFonts w:ascii="Arial" w:hAnsi="Arial"/>
                <w:b/>
                <w:noProof/>
                <w:vanish/>
              </w:rPr>
              <w:t>xxx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after  their  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Se 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 w:rsidRPr="007A5DF6">
              <w:rPr>
                <w:rFonts w:ascii="Arial" w:hAnsi="Arial"/>
                <w:b/>
                <w:lang w:val="mt-MT"/>
              </w:rPr>
              <w:t xml:space="preserve">nistaqsu </w:t>
            </w:r>
            <w:r w:rsidR="007A5DF6" w:rsidRPr="007A5DF6">
              <w:rPr>
                <w:rFonts w:ascii="Arial" w:hAnsi="Arial"/>
                <w:b/>
                <w:lang w:val="mt-MT"/>
              </w:rPr>
              <w:t xml:space="preserve"> </w:t>
            </w:r>
            <w:r w:rsidRPr="007A5DF6">
              <w:rPr>
                <w:rFonts w:ascii="Arial" w:hAnsi="Arial"/>
                <w:b/>
                <w:lang w:val="mt-MT"/>
              </w:rPr>
              <w:t>dwar</w:t>
            </w:r>
            <w:r w:rsidR="007A5DF6" w:rsidRPr="007A5DF6">
              <w:rPr>
                <w:rFonts w:ascii="Arial" w:hAnsi="Arial"/>
                <w:b/>
                <w:lang w:val="mt-MT"/>
              </w:rPr>
              <w:t xml:space="preserve"> </w:t>
            </w:r>
            <w:r w:rsidRPr="007A5DF6">
              <w:rPr>
                <w:rFonts w:ascii="Arial" w:hAnsi="Arial"/>
                <w:b/>
                <w:lang w:val="mt-MT"/>
              </w:rPr>
              <w:t xml:space="preserve"> xxx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wara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li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kellhom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il-puplesija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We  will  use  what  they  tell  us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nużaw 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dak 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li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</w:t>
            </w:r>
            <w:r w:rsidR="007A5DF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jgħidulna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Pr="008D5395" w:rsidRDefault="008D5395" w:rsidP="008D5395">
            <w:pPr>
              <w:spacing w:line="360" w:lineRule="auto"/>
              <w:rPr>
                <w:sz w:val="22"/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Then  we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learn  more</w:t>
            </w:r>
            <w:r>
              <w:rPr>
                <w:rStyle w:val="tw4winMark"/>
                <w:rFonts w:eastAsia="MS Gothic"/>
              </w:rPr>
              <w:t>&lt;}0{&gt;</w:t>
            </w:r>
            <w:r w:rsidR="007A5DF6">
              <w:rPr>
                <w:rFonts w:ascii="Arial" w:hAnsi="Arial"/>
                <w:lang w:val="mt-MT"/>
              </w:rPr>
              <w:t xml:space="preserve">U  wara  se  </w:t>
            </w:r>
            <w:r w:rsidR="007A5DF6" w:rsidRPr="007A5DF6">
              <w:rPr>
                <w:rFonts w:ascii="Arial" w:hAnsi="Arial"/>
                <w:b/>
                <w:lang w:val="mt-MT"/>
              </w:rPr>
              <w:t xml:space="preserve">nitgħallmu </w:t>
            </w:r>
            <w:r w:rsidRPr="007A5DF6">
              <w:rPr>
                <w:rFonts w:ascii="Arial" w:hAnsi="Arial"/>
                <w:b/>
                <w:lang w:val="mt-MT"/>
              </w:rPr>
              <w:t xml:space="preserve"> aktar</w:t>
            </w:r>
            <w:r w:rsidRPr="007A5DF6">
              <w:rPr>
                <w:rStyle w:val="tw4winMark"/>
                <w:rFonts w:eastAsia="MS Gothic"/>
                <w:b/>
              </w:rPr>
              <w:t>&lt;0}</w:t>
            </w:r>
            <w:r>
              <w:rPr>
                <w:rFonts w:ascii="Arial" w:hAnsi="Arial"/>
                <w:sz w:val="28"/>
              </w:rPr>
              <w:t xml:space="preserve">  </w:t>
            </w: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szCs w:val="2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szCs w:val="22"/>
          <w:lang w:eastAsia="en-GB"/>
        </w:rPr>
        <w:br w:type="page"/>
      </w:r>
    </w:p>
    <w:p w:rsidR="00FD182D" w:rsidRPr="008D5395" w:rsidRDefault="008D5395" w:rsidP="008D5395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What will I have to do?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>Xi</w:t>
      </w:r>
      <w:r w:rsidR="00467173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 rrid</w:t>
      </w:r>
      <w:r w:rsidR="00467173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 nagħmel </w:t>
      </w:r>
      <w:r w:rsidR="00467173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jien?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</w:tcPr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color w:val="FF0000"/>
                <w:lang w:val="en-US"/>
              </w:rPr>
              <w:drawing>
                <wp:inline distT="0" distB="0" distL="0" distR="0">
                  <wp:extent cx="1224915" cy="914400"/>
                  <wp:effectExtent l="0" t="0" r="0" b="0"/>
                  <wp:docPr id="216" name="Picture 3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0000"/>
                <w:lang w:val="en-US"/>
              </w:rPr>
              <w:drawing>
                <wp:inline distT="0" distB="0" distL="0" distR="0">
                  <wp:extent cx="863600" cy="722630"/>
                  <wp:effectExtent l="0" t="0" r="0" b="1270"/>
                  <wp:docPr id="215" name="Picture 4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0000"/>
                <w:lang w:val="en-US"/>
              </w:rPr>
              <w:drawing>
                <wp:inline distT="0" distB="0" distL="0" distR="0">
                  <wp:extent cx="1072515" cy="795655"/>
                  <wp:effectExtent l="0" t="0" r="0" b="4445"/>
                  <wp:docPr id="214" name="Picture 4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0000"/>
                <w:lang w:val="en-US"/>
              </w:rPr>
              <w:drawing>
                <wp:inline distT="0" distB="0" distL="0" distR="0">
                  <wp:extent cx="1343660" cy="812800"/>
                  <wp:effectExtent l="0" t="0" r="8890" b="6350"/>
                  <wp:docPr id="213" name="Picture 4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0000"/>
                <w:lang w:val="en-US"/>
              </w:rPr>
              <w:drawing>
                <wp:inline distT="0" distB="0" distL="0" distR="0">
                  <wp:extent cx="1140460" cy="965200"/>
                  <wp:effectExtent l="0" t="0" r="2540" b="6350"/>
                  <wp:docPr id="212" name="Picture 4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color w:val="FF0000"/>
                <w:lang w:val="en-US"/>
              </w:rPr>
              <w:drawing>
                <wp:inline distT="0" distB="0" distL="0" distR="0">
                  <wp:extent cx="485140" cy="914400"/>
                  <wp:effectExtent l="0" t="0" r="0" b="0"/>
                  <wp:docPr id="211" name="Picture 4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color w:val="FF0000"/>
                <w:lang w:val="en-US"/>
              </w:rPr>
              <w:drawing>
                <wp:inline distT="0" distB="0" distL="0" distR="0">
                  <wp:extent cx="931545" cy="931545"/>
                  <wp:effectExtent l="0" t="0" r="1905" b="1905"/>
                  <wp:docPr id="210" name="Picture 4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FF0000"/>
                <w:lang w:val="en-US"/>
              </w:rPr>
              <w:drawing>
                <wp:inline distT="0" distB="0" distL="0" distR="0">
                  <wp:extent cx="812800" cy="812800"/>
                  <wp:effectExtent l="0" t="0" r="6350" b="6350"/>
                  <wp:docPr id="209" name="Picture 4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color w:val="FF0000"/>
                <w:lang w:val="en-US"/>
              </w:rPr>
              <w:drawing>
                <wp:inline distT="0" distB="0" distL="0" distR="0">
                  <wp:extent cx="485140" cy="1033145"/>
                  <wp:effectExtent l="0" t="0" r="0" b="0"/>
                  <wp:docPr id="208" name="Picture 4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color w:val="FF0000"/>
                <w:lang w:val="en-US"/>
              </w:rPr>
              <w:lastRenderedPageBreak/>
              <w:drawing>
                <wp:inline distT="0" distB="0" distL="0" distR="0">
                  <wp:extent cx="1089660" cy="812800"/>
                  <wp:effectExtent l="0" t="0" r="0" b="6350"/>
                  <wp:docPr id="207" name="Picture 4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lang w:val="en-US"/>
              </w:rPr>
              <w:drawing>
                <wp:inline distT="0" distB="0" distL="0" distR="0">
                  <wp:extent cx="553085" cy="970915"/>
                  <wp:effectExtent l="0" t="0" r="0" b="635"/>
                  <wp:docPr id="20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56285" cy="1123315"/>
                  <wp:effectExtent l="0" t="0" r="5715" b="635"/>
                  <wp:docPr id="205" name="Picture 5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31545" cy="756285"/>
                  <wp:effectExtent l="0" t="0" r="1905" b="5715"/>
                  <wp:docPr id="204" name="Picture 5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395" w:rsidRPr="008D5395" w:rsidRDefault="00131A5E" w:rsidP="008D5395">
            <w:pPr>
              <w:spacing w:line="360" w:lineRule="auto"/>
              <w:jc w:val="center"/>
              <w:rPr>
                <w:sz w:val="22"/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602740" cy="948055"/>
                  <wp:effectExtent l="0" t="0" r="0" b="4445"/>
                  <wp:docPr id="203" name="Picture 5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In  the  research  you  will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Waqt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ir-riċerka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int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have  an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interview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jkollok 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 w:rsidRPr="00467173">
              <w:rPr>
                <w:rFonts w:ascii="Arial" w:hAnsi="Arial"/>
                <w:b/>
                <w:lang w:val="mt-MT"/>
              </w:rPr>
              <w:t>intervista</w:t>
            </w:r>
            <w:r w:rsidRPr="00467173">
              <w:rPr>
                <w:rStyle w:val="tw4winMark"/>
                <w:rFonts w:eastAsia="MS Gothic"/>
                <w:b/>
              </w:rPr>
              <w:t>&lt;0}</w:t>
            </w:r>
            <w:r>
              <w:rPr>
                <w:rFonts w:ascii="Arial" w:hAnsi="Arial"/>
                <w:b/>
                <w:sz w:val="28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 w:rsidRPr="00467173">
              <w:rPr>
                <w:rStyle w:val="tw4winMark"/>
                <w:rFonts w:eastAsia="MS Gothic"/>
                <w:b/>
              </w:rPr>
              <w:t>{0&gt;</w:t>
            </w:r>
            <w:r w:rsidRPr="00467173">
              <w:rPr>
                <w:rFonts w:ascii="Arial" w:hAnsi="Arial"/>
                <w:b/>
                <w:noProof/>
                <w:vanish/>
                <w:sz w:val="28"/>
              </w:rPr>
              <w:t xml:space="preserve">answer </w:t>
            </w:r>
            <w:r w:rsidRPr="00467173">
              <w:rPr>
                <w:rFonts w:ascii="Arial" w:hAnsi="Arial"/>
                <w:b/>
                <w:noProof/>
                <w:vanish/>
              </w:rPr>
              <w:t xml:space="preserve"> some  </w:t>
            </w:r>
            <w:r w:rsidRPr="00467173">
              <w:rPr>
                <w:rFonts w:ascii="Arial" w:hAnsi="Arial"/>
                <w:b/>
                <w:noProof/>
                <w:vanish/>
                <w:sz w:val="28"/>
              </w:rPr>
              <w:t>questions</w:t>
            </w:r>
            <w:r w:rsidRPr="00467173">
              <w:rPr>
                <w:rStyle w:val="tw4winMark"/>
                <w:rFonts w:eastAsia="MS Gothic"/>
                <w:b/>
              </w:rPr>
              <w:t>&lt;}0{&gt;</w:t>
            </w:r>
            <w:r w:rsidR="00467173" w:rsidRPr="00467173">
              <w:rPr>
                <w:rFonts w:ascii="Arial" w:hAnsi="Arial"/>
                <w:b/>
                <w:lang w:val="mt-MT"/>
              </w:rPr>
              <w:t>tw</w:t>
            </w:r>
            <w:r w:rsidRPr="00467173">
              <w:rPr>
                <w:rFonts w:ascii="Arial" w:hAnsi="Arial"/>
                <w:b/>
                <w:lang w:val="mt-MT"/>
              </w:rPr>
              <w:t>ieġeb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xi 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 w:rsidRPr="00467173">
              <w:rPr>
                <w:rFonts w:ascii="Arial" w:hAnsi="Arial"/>
                <w:b/>
                <w:lang w:val="mt-MT"/>
              </w:rPr>
              <w:t>mistoqsijiet</w:t>
            </w:r>
            <w:r w:rsidRPr="00467173">
              <w:rPr>
                <w:rStyle w:val="tw4winMark"/>
                <w:rFonts w:eastAsia="MS Gothic"/>
                <w:b/>
              </w:rPr>
              <w:t>&lt;0}</w:t>
            </w:r>
            <w:r>
              <w:rPr>
                <w:rFonts w:ascii="Arial" w:hAnsi="Arial"/>
                <w:b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 w:rsidRPr="00467173">
              <w:rPr>
                <w:rStyle w:val="tw4winMark"/>
                <w:rFonts w:eastAsia="MS Gothic"/>
                <w:b/>
              </w:rPr>
              <w:t>{0&gt;</w:t>
            </w:r>
            <w:r w:rsidRPr="00467173">
              <w:rPr>
                <w:rFonts w:ascii="Arial" w:hAnsi="Arial"/>
                <w:b/>
                <w:noProof/>
                <w:vanish/>
                <w:sz w:val="28"/>
              </w:rPr>
              <w:t>share</w:t>
            </w:r>
            <w:r w:rsidRPr="00467173">
              <w:rPr>
                <w:rFonts w:ascii="Arial" w:hAnsi="Arial"/>
                <w:b/>
                <w:noProof/>
                <w:vanish/>
              </w:rPr>
              <w:t xml:space="preserve">  your  </w:t>
            </w:r>
            <w:r w:rsidRPr="00467173">
              <w:rPr>
                <w:rFonts w:ascii="Arial" w:hAnsi="Arial"/>
                <w:b/>
                <w:noProof/>
                <w:vanish/>
                <w:sz w:val="28"/>
              </w:rPr>
              <w:t>opinions</w:t>
            </w:r>
            <w:r w:rsidRPr="00467173">
              <w:rPr>
                <w:rFonts w:ascii="Arial" w:hAnsi="Arial"/>
                <w:b/>
                <w:noProof/>
                <w:vanish/>
              </w:rPr>
              <w:t xml:space="preserve">  and  </w:t>
            </w:r>
            <w:r w:rsidRPr="00467173">
              <w:rPr>
                <w:rFonts w:ascii="Arial" w:hAnsi="Arial"/>
                <w:b/>
                <w:noProof/>
                <w:vanish/>
                <w:sz w:val="28"/>
              </w:rPr>
              <w:t>ideas</w:t>
            </w:r>
            <w:r w:rsidRPr="00467173">
              <w:rPr>
                <w:rStyle w:val="tw4winMark"/>
                <w:rFonts w:eastAsia="MS Gothic"/>
                <w:b/>
              </w:rPr>
              <w:t>&lt;}0{&gt;</w:t>
            </w:r>
            <w:r w:rsidR="00467173" w:rsidRPr="00467173">
              <w:rPr>
                <w:rFonts w:ascii="Arial" w:hAnsi="Arial"/>
                <w:b/>
                <w:lang w:val="mt-MT"/>
              </w:rPr>
              <w:t>ta</w:t>
            </w:r>
            <w:r w:rsidRPr="00467173">
              <w:rPr>
                <w:rFonts w:ascii="Arial" w:hAnsi="Arial"/>
                <w:b/>
                <w:lang w:val="mt-MT"/>
              </w:rPr>
              <w:t xml:space="preserve">qsam </w:t>
            </w:r>
            <w:r w:rsidR="00467173" w:rsidRPr="00467173">
              <w:rPr>
                <w:rFonts w:ascii="Arial" w:hAnsi="Arial"/>
                <w:b/>
                <w:lang w:val="mt-MT"/>
              </w:rPr>
              <w:t xml:space="preserve"> </w:t>
            </w:r>
            <w:r w:rsidRPr="00467173">
              <w:rPr>
                <w:rFonts w:ascii="Arial" w:hAnsi="Arial"/>
                <w:b/>
                <w:lang w:val="mt-MT"/>
              </w:rPr>
              <w:t>l-opinjonijiet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u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l-</w:t>
            </w:r>
            <w:r w:rsidRPr="00467173">
              <w:rPr>
                <w:rFonts w:ascii="Arial" w:hAnsi="Arial"/>
                <w:b/>
                <w:lang w:val="mt-MT"/>
              </w:rPr>
              <w:t>ideat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tiegħek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have  some</w:t>
            </w:r>
            <w:r>
              <w:rPr>
                <w:rFonts w:ascii="Arial" w:hAnsi="Arial"/>
                <w:b/>
                <w:noProof/>
                <w:vanish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assessments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isirulek 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xi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467173">
              <w:rPr>
                <w:rFonts w:ascii="Arial" w:hAnsi="Arial"/>
                <w:b/>
                <w:lang w:val="mt-MT"/>
              </w:rPr>
              <w:t>evalwazzjonijiet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do  some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exercises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tagħmel 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xi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467173">
              <w:rPr>
                <w:rFonts w:ascii="Arial" w:hAnsi="Arial"/>
                <w:b/>
                <w:lang w:val="mt-MT"/>
              </w:rPr>
              <w:t>eżerċizzji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share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your  ideas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taqsam 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l-</w:t>
            </w:r>
            <w:r w:rsidRPr="00467173">
              <w:rPr>
                <w:rFonts w:ascii="Arial" w:hAnsi="Arial"/>
                <w:b/>
                <w:lang w:val="mt-MT"/>
              </w:rPr>
              <w:t>ideat</w:t>
            </w:r>
            <w:r w:rsidR="00467173" w:rsidRPr="00467173">
              <w:rPr>
                <w:rFonts w:ascii="Arial" w:hAnsi="Arial"/>
                <w:b/>
                <w:lang w:val="mt-MT"/>
              </w:rPr>
              <w:t xml:space="preserve"> </w:t>
            </w:r>
            <w:r w:rsidRPr="00467173">
              <w:rPr>
                <w:rFonts w:ascii="Arial" w:hAnsi="Arial"/>
                <w:b/>
                <w:lang w:val="mt-MT"/>
              </w:rPr>
              <w:t xml:space="preserve"> tiegħek</w:t>
            </w:r>
            <w:r w:rsidRPr="00467173">
              <w:rPr>
                <w:rStyle w:val="tw4winMark"/>
                <w:rFonts w:eastAsia="MS Gothic"/>
                <w:b/>
              </w:rPr>
              <w:t>&lt;0}</w:t>
            </w:r>
            <w:r>
              <w:rPr>
                <w:rFonts w:ascii="Arial" w:hAnsi="Arial"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8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learn  </w:t>
            </w:r>
            <w:r>
              <w:rPr>
                <w:rFonts w:ascii="Arial" w:hAnsi="Arial"/>
                <w:b/>
                <w:noProof/>
                <w:vanish/>
              </w:rPr>
              <w:t>new  ways</w:t>
            </w:r>
            <w:r>
              <w:rPr>
                <w:rFonts w:ascii="Arial" w:hAnsi="Arial"/>
                <w:noProof/>
                <w:vanish/>
              </w:rPr>
              <w:t xml:space="preserve">  of  doing  things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titgħallem 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 w:rsidRPr="00467173">
              <w:rPr>
                <w:rFonts w:ascii="Arial" w:hAnsi="Arial"/>
                <w:b/>
                <w:lang w:val="mt-MT"/>
              </w:rPr>
              <w:t xml:space="preserve">metodi </w:t>
            </w:r>
            <w:r w:rsidR="00467173" w:rsidRPr="00467173">
              <w:rPr>
                <w:rFonts w:ascii="Arial" w:hAnsi="Arial"/>
                <w:b/>
                <w:lang w:val="mt-MT"/>
              </w:rPr>
              <w:t xml:space="preserve"> </w:t>
            </w:r>
            <w:r w:rsidRPr="00467173">
              <w:rPr>
                <w:rFonts w:ascii="Arial" w:hAnsi="Arial"/>
                <w:b/>
                <w:lang w:val="mt-MT"/>
              </w:rPr>
              <w:t>ġodda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dwar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kif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tagħmel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l-affarijiet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use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equipment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tuża</w:t>
            </w:r>
            <w:r w:rsidR="0046717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467173">
              <w:rPr>
                <w:rFonts w:ascii="Arial" w:hAnsi="Arial"/>
                <w:b/>
                <w:lang w:val="mt-MT"/>
              </w:rPr>
              <w:t>tagħmir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have  some</w:t>
            </w:r>
            <w:r>
              <w:rPr>
                <w:rFonts w:ascii="Arial" w:hAnsi="Arial"/>
                <w:b/>
                <w:noProof/>
                <w:vanish/>
              </w:rPr>
              <w:t xml:space="preserve">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tests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isirulek </w:t>
            </w:r>
            <w:r w:rsidR="0039278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xi </w:t>
            </w:r>
            <w:r w:rsidR="00392786">
              <w:rPr>
                <w:rFonts w:ascii="Arial" w:hAnsi="Arial"/>
                <w:lang w:val="mt-MT"/>
              </w:rPr>
              <w:t xml:space="preserve"> </w:t>
            </w:r>
            <w:r w:rsidRPr="00392786">
              <w:rPr>
                <w:rFonts w:ascii="Arial" w:hAnsi="Arial"/>
                <w:b/>
                <w:lang w:val="mt-MT"/>
              </w:rPr>
              <w:t>testijiet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give  you  a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questionnaire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Nagħtuk</w:t>
            </w:r>
            <w:r w:rsidR="00392786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392786">
              <w:rPr>
                <w:rFonts w:ascii="Arial" w:hAnsi="Arial"/>
                <w:b/>
                <w:lang w:val="mt-MT"/>
              </w:rPr>
              <w:t>kwestjonarju</w:t>
            </w:r>
            <w:r w:rsidRPr="00392786">
              <w:rPr>
                <w:rStyle w:val="tw4winMark"/>
                <w:rFonts w:eastAsia="MS Gothic"/>
                <w:b/>
              </w:rPr>
              <w:t>&lt;0}</w:t>
            </w:r>
            <w:r>
              <w:rPr>
                <w:rFonts w:ascii="Arial" w:hAnsi="Arial"/>
                <w:b/>
                <w:sz w:val="28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send  you  a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questionnaire</w:t>
            </w:r>
            <w:r>
              <w:rPr>
                <w:rStyle w:val="tw4winMark"/>
                <w:rFonts w:eastAsia="MS Gothic"/>
              </w:rPr>
              <w:t>&lt;}84{&gt;</w:t>
            </w:r>
            <w:r>
              <w:rPr>
                <w:rFonts w:ascii="Arial" w:hAnsi="Arial"/>
                <w:lang w:val="mt-MT"/>
              </w:rPr>
              <w:t>Nibagħtulek</w:t>
            </w:r>
            <w:r w:rsidR="00392786">
              <w:rPr>
                <w:rFonts w:ascii="Arial" w:hAnsi="Arial"/>
                <w:lang w:val="mt-MT"/>
              </w:rPr>
              <w:t xml:space="preserve">  </w:t>
            </w:r>
            <w:r w:rsidRPr="00392786">
              <w:rPr>
                <w:rFonts w:ascii="Arial" w:hAnsi="Arial"/>
                <w:b/>
                <w:lang w:val="mt-MT"/>
              </w:rPr>
              <w:t>kwestjonarju</w:t>
            </w:r>
            <w:r w:rsidRPr="00392786">
              <w:rPr>
                <w:rStyle w:val="tw4winMark"/>
                <w:rFonts w:eastAsia="MS Gothic"/>
                <w:b/>
              </w:rPr>
              <w:t>&lt;0}</w:t>
            </w:r>
            <w:r>
              <w:rPr>
                <w:rFonts w:ascii="Arial" w:hAnsi="Arial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can  do  this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at  home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Dan </w:t>
            </w:r>
            <w:r w:rsidR="00E46542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tista’</w:t>
            </w:r>
            <w:r w:rsidR="00E46542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timlieh</w:t>
            </w:r>
            <w:r w:rsidR="00E46542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392786">
              <w:rPr>
                <w:rFonts w:ascii="Arial" w:hAnsi="Arial"/>
                <w:b/>
                <w:lang w:val="mt-MT"/>
              </w:rPr>
              <w:t>id-dar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8D5395" w:rsidRPr="00392786" w:rsidRDefault="008D5395" w:rsidP="008D5395">
            <w:pPr>
              <w:spacing w:line="360" w:lineRule="auto"/>
              <w:rPr>
                <w:rFonts w:ascii="Arial" w:hAnsi="Arial"/>
              </w:rPr>
            </w:pPr>
            <w:r w:rsidRPr="00392786">
              <w:rPr>
                <w:rStyle w:val="tw4winMark"/>
                <w:rFonts w:eastAsia="MS Gothic"/>
              </w:rPr>
              <w:t>{0&gt;</w:t>
            </w:r>
            <w:r w:rsidRPr="00392786">
              <w:rPr>
                <w:rFonts w:ascii="Arial" w:hAnsi="Arial"/>
                <w:b/>
                <w:noProof/>
                <w:vanish/>
              </w:rPr>
              <w:t>Tell  us  if  you  need  help</w:t>
            </w:r>
            <w:r w:rsidRPr="00392786">
              <w:rPr>
                <w:rStyle w:val="tw4winMark"/>
                <w:rFonts w:eastAsia="MS Gothic"/>
              </w:rPr>
              <w:t>&lt;}0{&gt;</w:t>
            </w:r>
            <w:r w:rsidRPr="00392786">
              <w:rPr>
                <w:rFonts w:ascii="Arial" w:hAnsi="Arial"/>
                <w:b/>
                <w:lang w:val="mt-MT"/>
              </w:rPr>
              <w:t xml:space="preserve">Għidilna </w:t>
            </w:r>
            <w:r w:rsidR="00392786">
              <w:rPr>
                <w:rFonts w:ascii="Arial" w:hAnsi="Arial"/>
                <w:b/>
                <w:lang w:val="mt-MT"/>
              </w:rPr>
              <w:t xml:space="preserve"> </w:t>
            </w:r>
            <w:r w:rsidRPr="00392786">
              <w:rPr>
                <w:rFonts w:ascii="Arial" w:hAnsi="Arial"/>
                <w:b/>
                <w:lang w:val="mt-MT"/>
              </w:rPr>
              <w:t>jekk</w:t>
            </w:r>
            <w:r w:rsidR="00392786">
              <w:rPr>
                <w:rFonts w:ascii="Arial" w:hAnsi="Arial"/>
                <w:b/>
                <w:lang w:val="mt-MT"/>
              </w:rPr>
              <w:t xml:space="preserve"> </w:t>
            </w:r>
            <w:r w:rsidRPr="00392786">
              <w:rPr>
                <w:rFonts w:ascii="Arial" w:hAnsi="Arial"/>
                <w:b/>
                <w:lang w:val="mt-MT"/>
              </w:rPr>
              <w:t xml:space="preserve"> għandek</w:t>
            </w:r>
            <w:r w:rsidR="00392786">
              <w:rPr>
                <w:rFonts w:ascii="Arial" w:hAnsi="Arial"/>
                <w:b/>
                <w:lang w:val="mt-MT"/>
              </w:rPr>
              <w:t xml:space="preserve"> </w:t>
            </w:r>
            <w:r w:rsidRPr="00392786">
              <w:rPr>
                <w:rFonts w:ascii="Arial" w:hAnsi="Arial"/>
                <w:b/>
                <w:lang w:val="mt-MT"/>
              </w:rPr>
              <w:t xml:space="preserve"> bżonn </w:t>
            </w:r>
            <w:r w:rsidR="00392786">
              <w:rPr>
                <w:rFonts w:ascii="Arial" w:hAnsi="Arial"/>
                <w:b/>
                <w:lang w:val="mt-MT"/>
              </w:rPr>
              <w:t xml:space="preserve"> </w:t>
            </w:r>
            <w:r w:rsidRPr="00392786">
              <w:rPr>
                <w:rFonts w:ascii="Arial" w:hAnsi="Arial"/>
                <w:b/>
                <w:lang w:val="mt-MT"/>
              </w:rPr>
              <w:t>l-għajnuna</w:t>
            </w:r>
            <w:r w:rsidRPr="00392786">
              <w:rPr>
                <w:rStyle w:val="tw4winMark"/>
                <w:rFonts w:eastAsia="MS Gothic"/>
              </w:rPr>
              <w:t>&lt;0}</w:t>
            </w:r>
            <w:r w:rsidRPr="00392786">
              <w:rPr>
                <w:rFonts w:ascii="Arial" w:hAnsi="Arial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8D5395" w:rsidRPr="00392786" w:rsidRDefault="008D5395" w:rsidP="008D5395">
            <w:pPr>
              <w:spacing w:line="360" w:lineRule="auto"/>
              <w:rPr>
                <w:rFonts w:ascii="Arial" w:hAnsi="Arial"/>
                <w:b/>
              </w:rPr>
            </w:pPr>
            <w:r w:rsidRPr="00392786">
              <w:rPr>
                <w:rStyle w:val="tw4winMark"/>
                <w:rFonts w:eastAsia="MS Gothic"/>
                <w:b/>
              </w:rPr>
              <w:t>{0&gt;</w:t>
            </w:r>
            <w:r w:rsidRPr="00392786">
              <w:rPr>
                <w:rFonts w:ascii="Arial" w:hAnsi="Arial"/>
                <w:b/>
                <w:noProof/>
                <w:vanish/>
              </w:rPr>
              <w:t xml:space="preserve">We  will  </w:t>
            </w:r>
            <w:r w:rsidRPr="00392786">
              <w:rPr>
                <w:rFonts w:ascii="Arial" w:hAnsi="Arial"/>
                <w:b/>
                <w:noProof/>
                <w:vanish/>
                <w:sz w:val="28"/>
              </w:rPr>
              <w:t>help  you</w:t>
            </w:r>
            <w:r w:rsidRPr="00392786">
              <w:rPr>
                <w:rStyle w:val="tw4winMark"/>
                <w:rFonts w:eastAsia="MS Gothic"/>
                <w:b/>
              </w:rPr>
              <w:t>&lt;}0{&gt;</w:t>
            </w:r>
            <w:r w:rsidRPr="00392786">
              <w:rPr>
                <w:rFonts w:ascii="Arial" w:hAnsi="Arial"/>
                <w:b/>
                <w:lang w:val="mt-MT"/>
              </w:rPr>
              <w:t>Se</w:t>
            </w:r>
            <w:r w:rsidR="00E46542">
              <w:rPr>
                <w:rFonts w:ascii="Arial" w:hAnsi="Arial"/>
                <w:b/>
                <w:lang w:val="mt-MT"/>
              </w:rPr>
              <w:t xml:space="preserve"> </w:t>
            </w:r>
            <w:r w:rsidRPr="00392786">
              <w:rPr>
                <w:rFonts w:ascii="Arial" w:hAnsi="Arial"/>
                <w:b/>
                <w:lang w:val="mt-MT"/>
              </w:rPr>
              <w:t xml:space="preserve"> ngħinuk</w:t>
            </w:r>
            <w:r w:rsidRPr="00392786">
              <w:rPr>
                <w:rStyle w:val="tw4winMark"/>
                <w:rFonts w:eastAsia="MS Gothic"/>
                <w:b/>
              </w:rPr>
              <w:t>&lt;0}</w:t>
            </w:r>
            <w:r w:rsidRPr="00392786">
              <w:rPr>
                <w:rFonts w:ascii="Arial" w:hAnsi="Arial"/>
                <w:b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</w:p>
        </w:tc>
      </w:tr>
      <w:tr w:rsidR="00FD182D" w:rsidRPr="00FD182D" w:rsidTr="00FD182D">
        <w:trPr>
          <w:trHeight w:val="2202"/>
        </w:trPr>
        <w:tc>
          <w:tcPr>
            <w:tcW w:w="2943" w:type="dxa"/>
          </w:tcPr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>
                  <wp:extent cx="863600" cy="722630"/>
                  <wp:effectExtent l="0" t="0" r="0" b="1270"/>
                  <wp:docPr id="202" name="Picture 5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63600" cy="603885"/>
                  <wp:effectExtent l="0" t="0" r="0" b="5715"/>
                  <wp:docPr id="201" name="Picture 5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63600" cy="654685"/>
                  <wp:effectExtent l="0" t="0" r="0" b="0"/>
                  <wp:docPr id="200" name="Picture 5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016000" cy="914400"/>
                  <wp:effectExtent l="0" t="0" r="0" b="0"/>
                  <wp:docPr id="199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>
                  <wp:extent cx="1016000" cy="880745"/>
                  <wp:effectExtent l="0" t="0" r="0" b="0"/>
                  <wp:docPr id="19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take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photographs/video  recordings/sound  recordings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E46542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noħdulek </w:t>
            </w:r>
            <w:r w:rsidR="00E46542">
              <w:rPr>
                <w:rFonts w:ascii="Arial" w:hAnsi="Arial"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>ritratt/niġbdulek</w:t>
            </w:r>
            <w:r w:rsidR="00E46542" w:rsidRPr="0010592B">
              <w:rPr>
                <w:rFonts w:ascii="Arial" w:hAnsi="Arial"/>
                <w:b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 xml:space="preserve"> vidjow</w:t>
            </w:r>
            <w:r w:rsidR="00E46542" w:rsidRPr="0010592B">
              <w:rPr>
                <w:rFonts w:ascii="Arial" w:hAnsi="Arial"/>
                <w:b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>/</w:t>
            </w:r>
            <w:r w:rsidR="00E46542" w:rsidRPr="0010592B">
              <w:rPr>
                <w:rFonts w:ascii="Arial" w:hAnsi="Arial"/>
                <w:b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 xml:space="preserve">nirrekordjaw </w:t>
            </w:r>
            <w:r w:rsidR="00E46542" w:rsidRPr="0010592B">
              <w:rPr>
                <w:rFonts w:ascii="Arial" w:hAnsi="Arial"/>
                <w:b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>il-ħsejjes</w:t>
            </w:r>
            <w:r w:rsidRPr="0010592B">
              <w:rPr>
                <w:rStyle w:val="tw4winMark"/>
                <w:rFonts w:eastAsia="MS Gothic"/>
                <w:b/>
              </w:rPr>
              <w:t>&lt;0}</w:t>
            </w:r>
            <w:r w:rsidRPr="0010592B">
              <w:rPr>
                <w:rFonts w:ascii="Arial" w:hAnsi="Arial"/>
                <w:b/>
                <w:sz w:val="28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8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helps  us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remember </w:t>
            </w:r>
            <w:r>
              <w:rPr>
                <w:rFonts w:ascii="Arial" w:hAnsi="Arial"/>
                <w:noProof/>
                <w:vanish/>
              </w:rPr>
              <w:t xml:space="preserve"> what  you  said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jgħinna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>niftakru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xi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tkun 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għidt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helps  us  to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measure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any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change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Dan 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jgħinna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>nkejlu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kwalunkwe 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bidla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  <w:b/>
                <w:sz w:val="28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:rsidR="00FD182D" w:rsidRPr="0010592B" w:rsidRDefault="00FD182D" w:rsidP="00FD182D">
            <w:pPr>
              <w:spacing w:line="360" w:lineRule="auto"/>
              <w:rPr>
                <w:rFonts w:ascii="Arial" w:hAnsi="Arial" w:cs="Arial"/>
                <w:b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 w:rsidRPr="0010592B">
              <w:rPr>
                <w:rStyle w:val="tw4winMark"/>
                <w:rFonts w:eastAsia="MS Gothic"/>
                <w:b/>
              </w:rPr>
              <w:t>{0&gt;</w:t>
            </w:r>
            <w:r w:rsidRPr="0010592B">
              <w:rPr>
                <w:rFonts w:ascii="Arial" w:hAnsi="Arial"/>
                <w:b/>
                <w:noProof/>
                <w:vanish/>
                <w:sz w:val="28"/>
              </w:rPr>
              <w:t xml:space="preserve">Only  the  researchers  </w:t>
            </w:r>
            <w:r w:rsidRPr="0010592B">
              <w:rPr>
                <w:rFonts w:ascii="Arial" w:hAnsi="Arial"/>
                <w:b/>
                <w:noProof/>
                <w:vanish/>
              </w:rPr>
              <w:t xml:space="preserve">will  </w:t>
            </w:r>
            <w:r w:rsidRPr="0010592B">
              <w:rPr>
                <w:rFonts w:ascii="Arial" w:hAnsi="Arial"/>
                <w:b/>
                <w:noProof/>
                <w:vanish/>
                <w:sz w:val="28"/>
              </w:rPr>
              <w:t>see</w:t>
            </w:r>
            <w:r w:rsidRPr="0010592B">
              <w:rPr>
                <w:rFonts w:ascii="Arial" w:hAnsi="Arial"/>
                <w:b/>
                <w:noProof/>
                <w:vanish/>
              </w:rPr>
              <w:t xml:space="preserve">  the  photographs/video</w:t>
            </w:r>
            <w:r w:rsidRPr="0010592B">
              <w:rPr>
                <w:rStyle w:val="tw4winMark"/>
                <w:rFonts w:eastAsia="MS Gothic"/>
                <w:b/>
              </w:rPr>
              <w:t>&lt;}0{&gt;</w:t>
            </w:r>
            <w:r w:rsidRPr="0010592B">
              <w:rPr>
                <w:rFonts w:ascii="Arial" w:hAnsi="Arial"/>
                <w:b/>
                <w:lang w:val="mt-MT"/>
              </w:rPr>
              <w:t xml:space="preserve">Ir-riċerkaturi </w:t>
            </w:r>
            <w:r w:rsidR="0010592B">
              <w:rPr>
                <w:rFonts w:ascii="Arial" w:hAnsi="Arial"/>
                <w:b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>biss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se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jaraw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ir-ritratti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/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il-vidjow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0592B" w:rsidRDefault="0010592B" w:rsidP="008D5395">
            <w:pPr>
              <w:spacing w:line="360" w:lineRule="auto"/>
              <w:rPr>
                <w:rStyle w:val="tw4winMark"/>
                <w:rFonts w:eastAsia="MS Gothic"/>
                <w:vanish w:val="0"/>
              </w:rPr>
            </w:pPr>
          </w:p>
          <w:p w:rsidR="0010592B" w:rsidRDefault="0010592B" w:rsidP="008D5395">
            <w:pPr>
              <w:spacing w:line="360" w:lineRule="auto"/>
              <w:rPr>
                <w:rStyle w:val="tw4winMark"/>
                <w:rFonts w:eastAsia="MS Gothic"/>
                <w:vanish w:val="0"/>
              </w:rPr>
            </w:pPr>
          </w:p>
          <w:p w:rsidR="0010592B" w:rsidRDefault="0010592B" w:rsidP="008D5395">
            <w:pPr>
              <w:spacing w:line="360" w:lineRule="auto"/>
              <w:rPr>
                <w:rStyle w:val="tw4winMark"/>
                <w:rFonts w:eastAsia="MS Gothic"/>
                <w:vanish w:val="0"/>
              </w:rPr>
            </w:pPr>
          </w:p>
          <w:p w:rsidR="008D5395" w:rsidRPr="008D5395" w:rsidRDefault="008D5395" w:rsidP="008D5395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They  will  be  kept  </w:t>
            </w:r>
            <w:r>
              <w:rPr>
                <w:rFonts w:ascii="Arial" w:hAnsi="Arial"/>
                <w:b/>
                <w:noProof/>
                <w:vanish/>
                <w:sz w:val="32"/>
              </w:rPr>
              <w:t>safe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Dawn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 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jinżammu</w:t>
            </w:r>
            <w:r w:rsidR="0010592B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 xml:space="preserve">f’post </w:t>
            </w:r>
            <w:r w:rsidR="0010592B">
              <w:rPr>
                <w:rFonts w:ascii="Arial" w:hAnsi="Arial"/>
                <w:b/>
                <w:lang w:val="mt-MT"/>
              </w:rPr>
              <w:t xml:space="preserve"> </w:t>
            </w:r>
            <w:r w:rsidRPr="0010592B">
              <w:rPr>
                <w:rFonts w:ascii="Arial" w:hAnsi="Arial"/>
                <w:b/>
                <w:lang w:val="mt-MT"/>
              </w:rPr>
              <w:t>sigur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</w:tbl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lastRenderedPageBreak/>
        <w:br w:type="page"/>
      </w:r>
    </w:p>
    <w:p w:rsidR="00FD182D" w:rsidRPr="008D5395" w:rsidRDefault="008D5395" w:rsidP="008D5395">
      <w:pPr>
        <w:spacing w:after="200" w:line="360" w:lineRule="auto"/>
        <w:rPr>
          <w:rFonts w:ascii="Arial" w:hAnsi="Arial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Where will the research happen?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 xml:space="preserve">Fejn </w:t>
      </w:r>
      <w:r w:rsidR="009249D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se </w:t>
      </w:r>
      <w:r w:rsidR="009249D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ssir </w:t>
      </w:r>
      <w:r w:rsidR="009249D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ir-riċerka?</w:t>
      </w:r>
      <w:r>
        <w:rPr>
          <w:rStyle w:val="tw4winMark"/>
          <w:rFonts w:eastAsia="MS Gothic"/>
        </w:rPr>
        <w:t>&lt;0}</w:t>
      </w:r>
      <w:r>
        <w:rPr>
          <w:rFonts w:ascii="Arial" w:hAnsi="Arial"/>
          <w:b/>
          <w:color w:val="FF0000"/>
          <w:sz w:val="32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8D5395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12800" cy="603885"/>
                  <wp:effectExtent l="0" t="0" r="6350" b="5715"/>
                  <wp:docPr id="197" name="Picture 5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12800" cy="603885"/>
                  <wp:effectExtent l="0" t="0" r="6350" b="5715"/>
                  <wp:docPr id="196" name="Picture 5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  <w:p w:rsidR="008D5395" w:rsidRPr="008D5395" w:rsidRDefault="00131A5E" w:rsidP="008D5395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360170" cy="480060"/>
                  <wp:effectExtent l="0" t="0" r="0" b="0"/>
                  <wp:docPr id="195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research  will  happen  in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several  hospitals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Ir-riċerka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se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ssir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fi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 xml:space="preserve">sptarijiet 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>differenti</w:t>
            </w:r>
            <w:r w:rsidRPr="009249DE">
              <w:rPr>
                <w:rStyle w:val="tw4winMark"/>
                <w:rFonts w:eastAsia="MS Gothic"/>
                <w:b/>
              </w:rPr>
              <w:t>&lt;0}</w:t>
            </w:r>
            <w:r>
              <w:rPr>
                <w:rFonts w:ascii="Arial" w:hAnsi="Arial"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These  hospitals  are  in  the  </w:t>
            </w:r>
            <w:r>
              <w:rPr>
                <w:rFonts w:ascii="Arial" w:hAnsi="Arial"/>
                <w:b/>
                <w:noProof/>
                <w:vanish/>
                <w:sz w:val="32"/>
              </w:rPr>
              <w:t>UK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Dawn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l-isptarijiet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jinsabu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color w:val="0070C0"/>
                <w:lang w:val="mt-MT"/>
              </w:rPr>
              <w:t>MALTA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The  research  will  happen  in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Ir-riċerka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se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ssir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fl-</w:t>
            </w:r>
            <w:r>
              <w:rPr>
                <w:rStyle w:val="tw4winMark"/>
                <w:rFonts w:eastAsia="MS Gothic"/>
              </w:rPr>
              <w:t>&lt;0}</w:t>
            </w:r>
            <w:r>
              <w:rPr>
                <w:rFonts w:ascii="Arial" w:hAnsi="Arial"/>
              </w:rPr>
              <w:t xml:space="preserve">  </w:t>
            </w:r>
          </w:p>
          <w:p w:rsidR="008D5395" w:rsidRPr="008D5395" w:rsidRDefault="008D5395" w:rsidP="008D5395">
            <w:pPr>
              <w:spacing w:line="360" w:lineRule="auto"/>
              <w:rPr>
                <w:sz w:val="22"/>
                <w:lang w:val="mt-MT"/>
              </w:rPr>
            </w:pPr>
            <w:r w:rsidRPr="009249DE">
              <w:rPr>
                <w:rStyle w:val="tw4winMark"/>
                <w:rFonts w:eastAsia="MS Gothic"/>
                <w:color w:val="0070C0"/>
              </w:rPr>
              <w:t>{0&gt;</w:t>
            </w:r>
            <w:r w:rsidRPr="009249DE">
              <w:rPr>
                <w:rFonts w:ascii="Arial" w:hAnsi="Arial"/>
                <w:b/>
                <w:noProof/>
                <w:vanish/>
                <w:color w:val="0070C0"/>
                <w:sz w:val="28"/>
              </w:rPr>
              <w:t>Newcastle  University</w:t>
            </w:r>
            <w:r w:rsidRPr="009249DE">
              <w:rPr>
                <w:rStyle w:val="tw4winMark"/>
                <w:rFonts w:eastAsia="MS Gothic"/>
                <w:color w:val="0070C0"/>
              </w:rPr>
              <w:t>&lt;}0{&gt;</w:t>
            </w:r>
            <w:r w:rsidRPr="009249DE">
              <w:rPr>
                <w:rFonts w:ascii="Arial" w:hAnsi="Arial"/>
                <w:b/>
                <w:color w:val="0070C0"/>
                <w:sz w:val="28"/>
                <w:lang w:val="mt-MT"/>
              </w:rPr>
              <w:t xml:space="preserve">Università </w:t>
            </w:r>
            <w:r w:rsidR="009249DE">
              <w:rPr>
                <w:rFonts w:ascii="Arial" w:hAnsi="Arial"/>
                <w:b/>
                <w:color w:val="0070C0"/>
                <w:sz w:val="28"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color w:val="0070C0"/>
                <w:sz w:val="28"/>
                <w:lang w:val="mt-MT"/>
              </w:rPr>
              <w:t>ta’</w:t>
            </w:r>
            <w:r w:rsidR="009249DE">
              <w:rPr>
                <w:rFonts w:ascii="Arial" w:hAnsi="Arial"/>
                <w:b/>
                <w:color w:val="0070C0"/>
                <w:sz w:val="28"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color w:val="0070C0"/>
                <w:sz w:val="28"/>
                <w:lang w:val="mt-MT"/>
              </w:rPr>
              <w:t xml:space="preserve"> Malta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FD182D" w:rsidP="008D5395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156970" cy="1196340"/>
                  <wp:effectExtent l="0" t="0" r="5080" b="3810"/>
                  <wp:docPr id="194" name="Picture 6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395" w:rsidRPr="008D5395" w:rsidRDefault="00FD182D" w:rsidP="008D5395">
            <w:pPr>
              <w:spacing w:line="360" w:lineRule="auto"/>
              <w:rPr>
                <w:lang w:val="mt-MT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156970" cy="1055370"/>
                  <wp:effectExtent l="0" t="0" r="5080" b="0"/>
                  <wp:docPr id="19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need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stay  in  hospital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for  this  research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Ikollok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bżonn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>tibqa’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 xml:space="preserve"> l-isptar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biex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issir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din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ir-riċerka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stay for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1  day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Se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tibqa’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hemm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>ġurnata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</w:t>
            </w:r>
          </w:p>
          <w:p w:rsidR="008D5395" w:rsidRPr="008D5395" w:rsidRDefault="00FD182D" w:rsidP="008D5395">
            <w:pPr>
              <w:spacing w:line="360" w:lineRule="auto"/>
              <w:rPr>
                <w:lang w:val="mt-MT"/>
              </w:rPr>
            </w:pPr>
            <w:r w:rsidRPr="00FD182D">
              <w:rPr>
                <w:rFonts w:ascii="Arial" w:hAnsi="Arial" w:cs="Arial"/>
                <w:lang w:eastAsia="en-GB"/>
              </w:rPr>
              <w:t xml:space="preserve">     </w:t>
            </w:r>
            <w:r w:rsidR="00131A5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156970" cy="846455"/>
                  <wp:effectExtent l="0" t="0" r="5080" b="0"/>
                  <wp:docPr id="192" name="Picture 6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8D5395" w:rsidRDefault="008D5395" w:rsidP="008D5395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need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visit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hospital  for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the  research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appointments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Ikollok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bżonn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 xml:space="preserve">tiġi </w:t>
            </w:r>
            <w:r w:rsidR="009249DE" w:rsidRPr="009249DE">
              <w:rPr>
                <w:rFonts w:ascii="Arial" w:hAnsi="Arial"/>
                <w:b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>l-isptar</w:t>
            </w:r>
            <w:r w:rsidR="009249DE" w:rsidRPr="009249DE">
              <w:rPr>
                <w:rFonts w:ascii="Arial" w:hAnsi="Arial"/>
                <w:b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 xml:space="preserve"> għall-appuntamenti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b’rabta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mar-riċerka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14"/>
                <w:szCs w:val="14"/>
                <w:lang w:eastAsia="en-GB"/>
              </w:rPr>
            </w:pPr>
          </w:p>
          <w:p w:rsidR="008D5395" w:rsidRPr="009249DE" w:rsidRDefault="008D5395" w:rsidP="008D5395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 w:rsidRPr="009249DE">
              <w:rPr>
                <w:rStyle w:val="tw4winMark"/>
                <w:rFonts w:eastAsia="MS Gothic"/>
                <w:b/>
              </w:rPr>
              <w:t>{0&gt;</w:t>
            </w:r>
            <w:r w:rsidRPr="009249DE">
              <w:rPr>
                <w:rFonts w:ascii="Arial" w:hAnsi="Arial"/>
                <w:b/>
                <w:noProof/>
                <w:vanish/>
              </w:rPr>
              <w:t xml:space="preserve">You  will  </w:t>
            </w:r>
            <w:r w:rsidRPr="009249DE">
              <w:rPr>
                <w:rFonts w:ascii="Arial" w:hAnsi="Arial"/>
                <w:b/>
                <w:noProof/>
                <w:vanish/>
                <w:sz w:val="28"/>
              </w:rPr>
              <w:t>not  stay  overnight</w:t>
            </w:r>
            <w:r w:rsidRPr="009249DE">
              <w:rPr>
                <w:rStyle w:val="tw4winMark"/>
                <w:rFonts w:eastAsia="MS Gothic"/>
                <w:b/>
              </w:rPr>
              <w:t>&lt;}0{&gt;</w:t>
            </w:r>
            <w:r w:rsidR="009249DE" w:rsidRPr="009249DE">
              <w:rPr>
                <w:rFonts w:ascii="Arial" w:hAnsi="Arial"/>
                <w:b/>
                <w:lang w:val="mt-MT"/>
              </w:rPr>
              <w:t>Mhux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 w:rsidR="009249DE" w:rsidRPr="009249DE">
              <w:rPr>
                <w:rFonts w:ascii="Arial" w:hAnsi="Arial"/>
                <w:b/>
                <w:lang w:val="mt-MT"/>
              </w:rPr>
              <w:t xml:space="preserve"> se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 w:rsidR="009249DE" w:rsidRPr="009249DE">
              <w:rPr>
                <w:rFonts w:ascii="Arial" w:hAnsi="Arial"/>
                <w:b/>
                <w:lang w:val="mt-MT"/>
              </w:rPr>
              <w:t xml:space="preserve"> torqod 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 w:rsidR="009249DE" w:rsidRPr="009249DE">
              <w:rPr>
                <w:rFonts w:ascii="Arial" w:hAnsi="Arial"/>
                <w:b/>
                <w:lang w:val="mt-MT"/>
              </w:rPr>
              <w:t>l-ispta</w:t>
            </w:r>
            <w:r w:rsidRPr="009249DE">
              <w:rPr>
                <w:rFonts w:ascii="Arial" w:hAnsi="Arial"/>
                <w:b/>
                <w:lang w:val="mt-MT"/>
              </w:rPr>
              <w:t>r</w:t>
            </w:r>
            <w:r w:rsidRPr="009249DE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rPr>
          <w:trHeight w:val="1167"/>
        </w:trPr>
        <w:tc>
          <w:tcPr>
            <w:tcW w:w="2943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  <w:tc>
          <w:tcPr>
            <w:tcW w:w="6299" w:type="dxa"/>
          </w:tcPr>
          <w:p w:rsidR="00FD182D" w:rsidRPr="009249DE" w:rsidRDefault="009249DE" w:rsidP="00FD182D">
            <w:pPr>
              <w:spacing w:line="360" w:lineRule="auto"/>
              <w:rPr>
                <w:rFonts w:ascii="Arial" w:hAnsi="Arial" w:cs="Arial"/>
                <w:lang w:val="mt-MT" w:eastAsia="en-GB"/>
              </w:rPr>
            </w:pPr>
            <w:r>
              <w:rPr>
                <w:rFonts w:ascii="Arial" w:hAnsi="Arial" w:cs="Arial"/>
                <w:lang w:val="mt-MT" w:eastAsia="en-GB"/>
              </w:rPr>
              <w:t xml:space="preserve"> </w:t>
            </w: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go  to</w:t>
            </w:r>
            <w:r>
              <w:rPr>
                <w:rFonts w:ascii="Arial" w:hAnsi="Arial"/>
                <w:noProof/>
                <w:vanish/>
              </w:rPr>
              <w:t xml:space="preserve">  a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clinic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tmur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ġo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>berġa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>/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>klinika</w:t>
            </w:r>
            <w:r w:rsidRPr="009249DE">
              <w:rPr>
                <w:rStyle w:val="tw4winMark"/>
                <w:rFonts w:eastAsia="MS Gothic"/>
                <w:b/>
              </w:rPr>
              <w:t>&lt;0}</w:t>
            </w:r>
            <w:r>
              <w:rPr>
                <w:rFonts w:ascii="Arial" w:hAnsi="Arial"/>
                <w:sz w:val="28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A912DD" w:rsidRPr="00A912DD" w:rsidRDefault="00131A5E" w:rsidP="00A912D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371600" cy="1033145"/>
                  <wp:effectExtent l="0" t="0" r="0" b="0"/>
                  <wp:docPr id="191" name="Picture 6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A912DD" w:rsidRDefault="00A912DD" w:rsidP="00A912D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A  researcher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visit </w:t>
            </w:r>
            <w:r>
              <w:rPr>
                <w:rFonts w:ascii="Arial" w:hAnsi="Arial"/>
                <w:noProof/>
                <w:vanish/>
              </w:rPr>
              <w:t xml:space="preserve"> you  at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home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Riċerkatur </w:t>
            </w:r>
            <w:r w:rsidR="009249DE">
              <w:rPr>
                <w:rFonts w:ascii="Arial" w:hAnsi="Arial"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>se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 xml:space="preserve"> jżurek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 w:rsidRPr="009249DE">
              <w:rPr>
                <w:rFonts w:ascii="Arial" w:hAnsi="Arial"/>
                <w:b/>
                <w:lang w:val="mt-MT"/>
              </w:rPr>
              <w:t xml:space="preserve"> id-dar</w:t>
            </w:r>
            <w:r w:rsidR="009249DE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tiegħek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</w:tbl>
    <w:p w:rsidR="009249DE" w:rsidRDefault="009249DE" w:rsidP="00A912DD">
      <w:pPr>
        <w:spacing w:after="200" w:line="360" w:lineRule="auto"/>
        <w:rPr>
          <w:rStyle w:val="tw4winMark"/>
          <w:rFonts w:eastAsia="MS Gothic"/>
          <w:vanish w:val="0"/>
        </w:rPr>
      </w:pPr>
    </w:p>
    <w:p w:rsidR="009249DE" w:rsidRDefault="009249DE" w:rsidP="00A912DD">
      <w:pPr>
        <w:spacing w:after="200" w:line="360" w:lineRule="auto"/>
        <w:rPr>
          <w:rStyle w:val="tw4winMark"/>
          <w:rFonts w:eastAsia="MS Gothic"/>
          <w:vanish w:val="0"/>
        </w:rPr>
      </w:pPr>
    </w:p>
    <w:p w:rsidR="009249DE" w:rsidRDefault="009249DE" w:rsidP="00A912DD">
      <w:pPr>
        <w:spacing w:after="200" w:line="360" w:lineRule="auto"/>
        <w:rPr>
          <w:rStyle w:val="tw4winMark"/>
          <w:rFonts w:eastAsia="MS Gothic"/>
          <w:vanish w:val="0"/>
        </w:rPr>
      </w:pPr>
    </w:p>
    <w:p w:rsidR="00FD182D" w:rsidRPr="00A912DD" w:rsidRDefault="00A912DD" w:rsidP="00A912D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How long will the research last?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 xml:space="preserve">Kemm </w:t>
      </w:r>
      <w:r w:rsidR="009249D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se</w:t>
      </w:r>
      <w:r w:rsidR="009249D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 ddum</w:t>
      </w:r>
      <w:r w:rsidR="009249DE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 ir-riċerka?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A912D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518285" cy="863600"/>
                  <wp:effectExtent l="0" t="0" r="5715" b="0"/>
                  <wp:docPr id="190" name="Picture 6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A912DD" w:rsidRPr="00A912DD" w:rsidRDefault="00131A5E" w:rsidP="00A912D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79145" cy="722630"/>
                  <wp:effectExtent l="0" t="0" r="1905" b="1270"/>
                  <wp:docPr id="189" name="Picture 6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 w:rsidRPr="0024557D">
              <w:rPr>
                <w:rStyle w:val="tw4winMark"/>
                <w:rFonts w:eastAsia="MS Gothic"/>
                <w:b/>
              </w:rPr>
              <w:t>{0&gt;</w:t>
            </w:r>
            <w:r w:rsidRPr="0024557D">
              <w:rPr>
                <w:rFonts w:ascii="Arial" w:hAnsi="Arial"/>
                <w:b/>
                <w:noProof/>
                <w:vanish/>
              </w:rPr>
              <w:t xml:space="preserve">The  </w:t>
            </w:r>
            <w:r w:rsidRPr="0024557D">
              <w:rPr>
                <w:rFonts w:ascii="Arial" w:hAnsi="Arial"/>
                <w:b/>
                <w:noProof/>
                <w:vanish/>
                <w:sz w:val="28"/>
              </w:rPr>
              <w:t xml:space="preserve">whole  research </w:t>
            </w:r>
            <w:r w:rsidRPr="0024557D">
              <w:rPr>
                <w:rFonts w:ascii="Arial" w:hAnsi="Arial"/>
                <w:b/>
                <w:noProof/>
                <w:vanish/>
              </w:rPr>
              <w:t xml:space="preserve"> will  last  for  </w:t>
            </w:r>
            <w:r w:rsidRPr="0024557D">
              <w:rPr>
                <w:rFonts w:ascii="Arial" w:hAnsi="Arial"/>
                <w:b/>
                <w:noProof/>
                <w:vanish/>
                <w:sz w:val="28"/>
              </w:rPr>
              <w:t>xxx years/months</w:t>
            </w:r>
            <w:r w:rsidRPr="0024557D">
              <w:rPr>
                <w:rStyle w:val="tw4winMark"/>
                <w:rFonts w:eastAsia="MS Gothic"/>
                <w:b/>
              </w:rPr>
              <w:t>&lt;}0{&gt;</w:t>
            </w:r>
            <w:r w:rsidRPr="0024557D">
              <w:rPr>
                <w:rFonts w:ascii="Arial" w:hAnsi="Arial"/>
                <w:b/>
                <w:lang w:val="mt-MT"/>
              </w:rPr>
              <w:t xml:space="preserve">Ir-riċerka 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sħiħa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ddum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xxx 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snin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/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xhur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 w:rsidRPr="0024557D">
              <w:rPr>
                <w:rStyle w:val="tw4winMark"/>
                <w:rFonts w:eastAsia="MS Gothic"/>
                <w:b/>
              </w:rPr>
              <w:t>{0&gt;</w:t>
            </w:r>
            <w:r w:rsidRPr="0024557D">
              <w:rPr>
                <w:rFonts w:ascii="Arial" w:hAnsi="Arial"/>
                <w:b/>
                <w:noProof/>
                <w:vanish/>
                <w:sz w:val="28"/>
              </w:rPr>
              <w:t xml:space="preserve">Your  part  </w:t>
            </w:r>
            <w:r w:rsidRPr="0024557D">
              <w:rPr>
                <w:rFonts w:ascii="Arial" w:hAnsi="Arial"/>
                <w:b/>
                <w:noProof/>
                <w:vanish/>
              </w:rPr>
              <w:t xml:space="preserve">will  last  for  </w:t>
            </w:r>
            <w:r w:rsidRPr="0024557D">
              <w:rPr>
                <w:rFonts w:ascii="Arial" w:hAnsi="Arial"/>
                <w:b/>
                <w:noProof/>
                <w:vanish/>
                <w:sz w:val="28"/>
              </w:rPr>
              <w:t>xxx years/months</w:t>
            </w:r>
            <w:r w:rsidRPr="0024557D">
              <w:rPr>
                <w:rStyle w:val="tw4winMark"/>
                <w:rFonts w:eastAsia="MS Gothic"/>
                <w:b/>
              </w:rPr>
              <w:t>&lt;}0{&gt;</w:t>
            </w:r>
            <w:r w:rsidRPr="0024557D">
              <w:rPr>
                <w:rFonts w:ascii="Arial" w:hAnsi="Arial"/>
                <w:b/>
                <w:lang w:val="mt-MT"/>
              </w:rPr>
              <w:t xml:space="preserve">Is-sehem 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tiegħek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jdum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xxx 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snin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/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xhur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24557D" w:rsidRDefault="00A912DD" w:rsidP="00A912D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have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appointments  every  xxx/once a week/month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Ikollok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appuntament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 kull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 xxx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/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darba fil-ġimgħa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/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fix-xahar</w:t>
            </w:r>
            <w:r w:rsidRPr="0024557D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br w:type="page"/>
      </w:r>
    </w:p>
    <w:p w:rsidR="00FD182D" w:rsidRPr="00A912DD" w:rsidRDefault="00A912DD" w:rsidP="00A912D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Will I get paid?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 xml:space="preserve">Se </w:t>
      </w:r>
      <w:r w:rsidR="0024557D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nitħallas?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</w:p>
          <w:p w:rsidR="00FD182D" w:rsidRPr="00FD182D" w:rsidRDefault="00131A5E" w:rsidP="00A912DD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lang w:val="en-US"/>
              </w:rPr>
              <w:drawing>
                <wp:inline distT="0" distB="0" distL="0" distR="0">
                  <wp:extent cx="773430" cy="558800"/>
                  <wp:effectExtent l="0" t="0" r="7620" b="0"/>
                  <wp:docPr id="188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</w:p>
          <w:p w:rsidR="00FD182D" w:rsidRPr="00FD182D" w:rsidRDefault="00131A5E" w:rsidP="00A912DD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lang w:val="en-US"/>
              </w:rPr>
              <w:drawing>
                <wp:inline distT="0" distB="0" distL="0" distR="0">
                  <wp:extent cx="773430" cy="553085"/>
                  <wp:effectExtent l="0" t="0" r="7620" b="0"/>
                  <wp:docPr id="187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FF0000"/>
                <w:sz w:val="32"/>
                <w:lang w:val="en-US"/>
              </w:rPr>
              <w:drawing>
                <wp:inline distT="0" distB="0" distL="0" distR="0">
                  <wp:extent cx="818515" cy="998855"/>
                  <wp:effectExtent l="0" t="0" r="635" b="0"/>
                  <wp:docPr id="18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2DD" w:rsidRPr="00A912DD" w:rsidRDefault="00131A5E" w:rsidP="00A912DD">
            <w:pPr>
              <w:spacing w:line="360" w:lineRule="auto"/>
              <w:jc w:val="center"/>
              <w:rPr>
                <w:sz w:val="22"/>
                <w:lang w:val="mt-MT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lang w:val="en-US"/>
              </w:rPr>
              <w:drawing>
                <wp:inline distT="0" distB="0" distL="0" distR="0">
                  <wp:extent cx="502285" cy="553085"/>
                  <wp:effectExtent l="0" t="0" r="0" b="0"/>
                  <wp:docPr id="185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FF0000"/>
                <w:sz w:val="32"/>
                <w:lang w:val="en-US"/>
              </w:rPr>
              <w:drawing>
                <wp:inline distT="0" distB="0" distL="0" distR="0">
                  <wp:extent cx="795655" cy="394970"/>
                  <wp:effectExtent l="0" t="0" r="4445" b="5080"/>
                  <wp:docPr id="184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 w:rsidRPr="0024557D">
              <w:rPr>
                <w:rStyle w:val="tw4winMark"/>
                <w:rFonts w:eastAsia="MS Gothic"/>
                <w:b/>
              </w:rPr>
              <w:t>{0&gt;</w:t>
            </w:r>
            <w:r w:rsidRPr="0024557D">
              <w:rPr>
                <w:rFonts w:ascii="Arial" w:hAnsi="Arial"/>
                <w:b/>
                <w:noProof/>
                <w:vanish/>
              </w:rPr>
              <w:t xml:space="preserve">You  will  </w:t>
            </w:r>
            <w:r w:rsidRPr="0024557D">
              <w:rPr>
                <w:rFonts w:ascii="Arial" w:hAnsi="Arial"/>
                <w:b/>
                <w:noProof/>
                <w:vanish/>
                <w:sz w:val="28"/>
              </w:rPr>
              <w:t xml:space="preserve">not  get  paid  </w:t>
            </w:r>
            <w:r w:rsidRPr="0024557D">
              <w:rPr>
                <w:rFonts w:ascii="Arial" w:hAnsi="Arial"/>
                <w:b/>
                <w:noProof/>
                <w:vanish/>
              </w:rPr>
              <w:t>for  taking  part  in  the  research</w:t>
            </w:r>
            <w:r w:rsidRPr="0024557D">
              <w:rPr>
                <w:rStyle w:val="tw4winMark"/>
                <w:rFonts w:eastAsia="MS Gothic"/>
                <w:b/>
              </w:rPr>
              <w:t>&lt;}0{&gt;</w:t>
            </w:r>
            <w:r w:rsidRPr="0024557D">
              <w:rPr>
                <w:rFonts w:ascii="Arial" w:hAnsi="Arial"/>
                <w:b/>
                <w:lang w:val="mt-MT"/>
              </w:rPr>
              <w:t xml:space="preserve">M’intix 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se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 titħallas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talli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qed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tieħu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sehem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fir-riċerka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pay  for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your  travel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to  any appointments.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Se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nħallsulek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l-ispejjeż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 biex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 tasal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għal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kull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appuntament.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pay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for  any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expenses</w:t>
            </w:r>
            <w:r>
              <w:rPr>
                <w:rFonts w:ascii="Arial" w:hAnsi="Arial"/>
                <w:noProof/>
                <w:vanish/>
              </w:rPr>
              <w:t xml:space="preserve">  for  attending  the  appointments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nħallsuk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għal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kwalunkwe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spiża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li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jkollok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sabiex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tiġi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għall-appuntamenti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give  you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vouchers</w:t>
            </w:r>
            <w:r>
              <w:rPr>
                <w:rFonts w:ascii="Arial" w:hAnsi="Arial"/>
                <w:noProof/>
                <w:vanish/>
              </w:rPr>
              <w:t xml:space="preserve">  if  you  take  part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Se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nagħtuk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vouchers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jekk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tieħu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sehem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24557D" w:rsidRDefault="00A912DD" w:rsidP="00A912DD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give  you  some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money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Se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nagħtuk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xi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 ftit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 flus</w:t>
            </w:r>
            <w:r w:rsidRPr="0024557D">
              <w:rPr>
                <w:rStyle w:val="tw4winMark"/>
                <w:rFonts w:eastAsia="MS Gothic"/>
                <w:b/>
              </w:rPr>
              <w:t>&lt;0}</w:t>
            </w:r>
            <w:r w:rsidRPr="0024557D">
              <w:rPr>
                <w:rFonts w:ascii="Arial" w:hAnsi="Arial"/>
                <w:b/>
                <w:sz w:val="28"/>
              </w:rPr>
              <w:t xml:space="preserve"> </w:t>
            </w:r>
            <w:r w:rsidRPr="0024557D">
              <w:rPr>
                <w:rFonts w:ascii="Arial" w:hAnsi="Arial"/>
                <w:b/>
              </w:rPr>
              <w:t xml:space="preserve"> </w:t>
            </w:r>
          </w:p>
          <w:p w:rsidR="00A912DD" w:rsidRDefault="00A912DD" w:rsidP="00A912D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is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thank  you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Dan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sabiex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nirringrazzjawk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Some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appointments</w:t>
            </w:r>
            <w:r>
              <w:rPr>
                <w:rFonts w:ascii="Arial" w:hAnsi="Arial"/>
                <w:noProof/>
                <w:vanish/>
              </w:rPr>
              <w:t xml:space="preserve">  will  last  a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long  time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Xi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appuntamenti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se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jieħdu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 xml:space="preserve">ħafna </w:t>
            </w:r>
            <w:r w:rsidR="0024557D" w:rsidRPr="0024557D">
              <w:rPr>
                <w:rFonts w:ascii="Arial" w:hAnsi="Arial"/>
                <w:b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ħin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A912DD" w:rsidRDefault="00A912DD" w:rsidP="00A912DD">
            <w:pPr>
              <w:spacing w:line="360" w:lineRule="auto"/>
              <w:rPr>
                <w:sz w:val="22"/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give  you </w:t>
            </w:r>
            <w:r>
              <w:rPr>
                <w:rFonts w:ascii="Arial" w:hAnsi="Arial"/>
                <w:b/>
                <w:noProof/>
                <w:vanish/>
              </w:rPr>
              <w:t xml:space="preserve">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meals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 xml:space="preserve">Se 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nagħtuk</w:t>
            </w:r>
            <w:r w:rsidR="0024557D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</w:t>
            </w:r>
            <w:r w:rsidRPr="0024557D">
              <w:rPr>
                <w:rFonts w:ascii="Arial" w:hAnsi="Arial"/>
                <w:b/>
                <w:lang w:val="mt-MT"/>
              </w:rPr>
              <w:t>x’tiekol</w:t>
            </w:r>
            <w:r w:rsidRPr="0024557D">
              <w:rPr>
                <w:rStyle w:val="tw4winMark"/>
                <w:rFonts w:eastAsia="MS Gothic"/>
                <w:b/>
              </w:rPr>
              <w:t>&lt;0}</w:t>
            </w:r>
            <w:r w:rsidRPr="0024557D">
              <w:rPr>
                <w:rFonts w:ascii="Arial" w:hAnsi="Arial"/>
                <w:b/>
              </w:rPr>
              <w:t xml:space="preserve">  </w:t>
            </w: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br w:type="page"/>
      </w:r>
    </w:p>
    <w:p w:rsidR="00FD182D" w:rsidRPr="00A912DD" w:rsidRDefault="00A912DD" w:rsidP="00A912D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Do I have to take part?</w:t>
      </w:r>
      <w:r>
        <w:rPr>
          <w:rStyle w:val="tw4winMark"/>
          <w:rFonts w:eastAsia="MS Gothic"/>
        </w:rPr>
        <w:t>&lt;}72{&gt;</w:t>
      </w:r>
      <w:r>
        <w:rPr>
          <w:rFonts w:ascii="Arial" w:hAnsi="Arial"/>
          <w:b/>
          <w:color w:val="FF0000"/>
          <w:sz w:val="32"/>
          <w:lang w:val="mt-MT"/>
        </w:rPr>
        <w:t>Bilfors</w:t>
      </w:r>
      <w:r w:rsidR="00170BB1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 irrid </w:t>
      </w:r>
      <w:r w:rsidR="00170BB1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 xml:space="preserve">nieħu </w:t>
      </w:r>
      <w:r w:rsidR="00170BB1">
        <w:rPr>
          <w:rFonts w:ascii="Arial" w:hAnsi="Arial"/>
          <w:b/>
          <w:color w:val="FF0000"/>
          <w:sz w:val="32"/>
          <w:lang w:val="mt-MT"/>
        </w:rPr>
        <w:t xml:space="preserve"> </w:t>
      </w:r>
      <w:r>
        <w:rPr>
          <w:rFonts w:ascii="Arial" w:hAnsi="Arial"/>
          <w:b/>
          <w:color w:val="FF0000"/>
          <w:sz w:val="32"/>
          <w:lang w:val="mt-MT"/>
        </w:rPr>
        <w:t>sehem?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A912D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31545" cy="739140"/>
                  <wp:effectExtent l="0" t="0" r="1905" b="3810"/>
                  <wp:docPr id="183" name="Picture 7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2DD" w:rsidRPr="00A912DD" w:rsidRDefault="00131A5E" w:rsidP="00A912D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95655" cy="756285"/>
                  <wp:effectExtent l="0" t="0" r="4445" b="5715"/>
                  <wp:docPr id="182" name="Picture 7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3370" cy="293370"/>
                  <wp:effectExtent l="0" t="0" r="0" b="0"/>
                  <wp:docPr id="181" name="Picture 74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escription: C:\Users\SRN\AppData\Local\Microsoft\Windows\Temporary Internet Files\Content.IE5\KW8IYCP4\MC900432537[3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You  can  decide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b/>
                <w:sz w:val="28"/>
                <w:lang w:val="mt-MT"/>
              </w:rPr>
              <w:t xml:space="preserve">Tista’ </w:t>
            </w:r>
            <w:r w:rsidR="00170BB1">
              <w:rPr>
                <w:rFonts w:ascii="Arial" w:hAnsi="Arial"/>
                <w:b/>
                <w:sz w:val="28"/>
                <w:lang w:val="mt-MT"/>
              </w:rPr>
              <w:t xml:space="preserve"> </w:t>
            </w:r>
            <w:r>
              <w:rPr>
                <w:rFonts w:ascii="Arial" w:hAnsi="Arial"/>
                <w:b/>
                <w:sz w:val="28"/>
                <w:lang w:val="mt-MT"/>
              </w:rPr>
              <w:t>tiddeċiedi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72262D" w:rsidRDefault="00A912DD" w:rsidP="00A912DD">
            <w:pPr>
              <w:spacing w:line="360" w:lineRule="auto"/>
              <w:rPr>
                <w:rFonts w:ascii="Arial" w:hAnsi="Arial"/>
                <w:b/>
              </w:rPr>
            </w:pPr>
            <w:r w:rsidRPr="0072262D">
              <w:rPr>
                <w:rStyle w:val="tw4winMark"/>
                <w:rFonts w:eastAsia="MS Gothic"/>
                <w:b/>
              </w:rPr>
              <w:t>{0&gt;</w:t>
            </w:r>
            <w:r w:rsidRPr="0072262D">
              <w:rPr>
                <w:rFonts w:ascii="Arial" w:hAnsi="Arial"/>
                <w:b/>
                <w:noProof/>
                <w:vanish/>
              </w:rPr>
              <w:t xml:space="preserve">You  </w:t>
            </w:r>
            <w:r w:rsidRPr="0072262D">
              <w:rPr>
                <w:rFonts w:ascii="Arial" w:hAnsi="Arial"/>
                <w:b/>
                <w:noProof/>
                <w:vanish/>
                <w:sz w:val="28"/>
              </w:rPr>
              <w:t>don't  have  to</w:t>
            </w:r>
            <w:r w:rsidRPr="0072262D">
              <w:rPr>
                <w:rStyle w:val="tw4winMark"/>
                <w:rFonts w:eastAsia="MS Gothic"/>
                <w:b/>
              </w:rPr>
              <w:t>&lt;}0{&gt;</w:t>
            </w:r>
            <w:r w:rsidRPr="0072262D">
              <w:rPr>
                <w:rFonts w:ascii="Arial" w:hAnsi="Arial"/>
                <w:b/>
                <w:lang w:val="mt-MT"/>
              </w:rPr>
              <w:t xml:space="preserve">Mhux </w:t>
            </w:r>
            <w:r w:rsidR="00170BB1" w:rsidRPr="0072262D">
              <w:rPr>
                <w:rFonts w:ascii="Arial" w:hAnsi="Arial"/>
                <w:b/>
                <w:lang w:val="mt-MT"/>
              </w:rPr>
              <w:t xml:space="preserve"> </w:t>
            </w:r>
            <w:r w:rsidRPr="0072262D">
              <w:rPr>
                <w:rFonts w:ascii="Arial" w:hAnsi="Arial"/>
                <w:b/>
                <w:lang w:val="mt-MT"/>
              </w:rPr>
              <w:t>bilfors</w:t>
            </w:r>
            <w:r w:rsidRPr="0072262D">
              <w:rPr>
                <w:rStyle w:val="tw4winMark"/>
                <w:rFonts w:eastAsia="MS Gothic"/>
                <w:b/>
              </w:rPr>
              <w:t>&lt;0}</w:t>
            </w:r>
            <w:r w:rsidRPr="0072262D">
              <w:rPr>
                <w:rFonts w:ascii="Arial" w:hAnsi="Arial"/>
                <w:b/>
                <w:sz w:val="28"/>
              </w:rPr>
              <w:t xml:space="preserve">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A912DD" w:rsidRDefault="00A912DD" w:rsidP="00A912D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If  you  don’t  take  part  you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still  get  your  normal  help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Jekk</w:t>
            </w:r>
            <w:r w:rsidR="00170BB1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ma </w:t>
            </w:r>
            <w:r w:rsidR="00170BB1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tiħux</w:t>
            </w:r>
            <w:r w:rsidR="00170BB1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 xml:space="preserve"> sehem </w:t>
            </w:r>
            <w:r w:rsidRPr="0072262D">
              <w:rPr>
                <w:rFonts w:ascii="Arial" w:hAnsi="Arial"/>
                <w:b/>
                <w:lang w:val="mt-MT"/>
              </w:rPr>
              <w:t>xorta</w:t>
            </w:r>
            <w:r>
              <w:rPr>
                <w:rFonts w:ascii="Arial" w:hAnsi="Arial"/>
                <w:lang w:val="mt-MT"/>
              </w:rPr>
              <w:t xml:space="preserve"> se </w:t>
            </w:r>
            <w:r w:rsidRPr="0072262D">
              <w:rPr>
                <w:rFonts w:ascii="Arial" w:hAnsi="Arial"/>
                <w:b/>
                <w:lang w:val="mt-MT"/>
              </w:rPr>
              <w:t>tingħata l-għajnuna tas-soltu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A912D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671830" cy="756285"/>
                  <wp:effectExtent l="0" t="0" r="0" b="5715"/>
                  <wp:docPr id="180" name="Picture 7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A912D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79145" cy="965200"/>
                  <wp:effectExtent l="0" t="0" r="1905" b="6350"/>
                  <wp:docPr id="179" name="Picture 7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2DD" w:rsidRPr="00A912DD" w:rsidRDefault="00131A5E" w:rsidP="00A912D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73430" cy="621030"/>
                  <wp:effectExtent l="0" t="0" r="7620" b="7620"/>
                  <wp:docPr id="178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If  you  change  your  mind,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you  can  stop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</w:t>
            </w:r>
            <w:r>
              <w:rPr>
                <w:rFonts w:ascii="Arial" w:hAnsi="Arial"/>
                <w:noProof/>
                <w:vanish/>
              </w:rPr>
              <w:t>at  any  time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Jekk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tbiddel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fehemtek,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tista’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tieqaf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x’ħin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trid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72262D" w:rsidRDefault="00A912DD" w:rsidP="00A912DD">
            <w:pPr>
              <w:spacing w:line="360" w:lineRule="auto"/>
              <w:rPr>
                <w:rFonts w:ascii="Arial" w:hAnsi="Arial"/>
                <w:b/>
              </w:rPr>
            </w:pPr>
            <w:r w:rsidRPr="0072262D">
              <w:rPr>
                <w:rStyle w:val="tw4winMark"/>
                <w:rFonts w:eastAsia="MS Gothic"/>
                <w:b/>
              </w:rPr>
              <w:t>{0&gt;</w:t>
            </w:r>
            <w:r w:rsidRPr="0072262D">
              <w:rPr>
                <w:rFonts w:ascii="Arial" w:hAnsi="Arial"/>
                <w:b/>
                <w:noProof/>
                <w:vanish/>
              </w:rPr>
              <w:t xml:space="preserve">You  </w:t>
            </w:r>
            <w:r w:rsidRPr="0072262D">
              <w:rPr>
                <w:rFonts w:ascii="Arial" w:hAnsi="Arial"/>
                <w:b/>
                <w:noProof/>
                <w:vanish/>
                <w:sz w:val="28"/>
              </w:rPr>
              <w:t>don't</w:t>
            </w:r>
            <w:r w:rsidRPr="0072262D">
              <w:rPr>
                <w:rFonts w:ascii="Arial" w:hAnsi="Arial"/>
                <w:b/>
                <w:noProof/>
                <w:vanish/>
              </w:rPr>
              <w:t xml:space="preserve">  have  to  </w:t>
            </w:r>
            <w:r w:rsidRPr="0072262D">
              <w:rPr>
                <w:rFonts w:ascii="Arial" w:hAnsi="Arial"/>
                <w:b/>
                <w:noProof/>
                <w:vanish/>
                <w:sz w:val="28"/>
              </w:rPr>
              <w:t>give  a  reason</w:t>
            </w:r>
            <w:r w:rsidRPr="0072262D">
              <w:rPr>
                <w:rStyle w:val="tw4winMark"/>
                <w:rFonts w:eastAsia="MS Gothic"/>
                <w:b/>
              </w:rPr>
              <w:t>&lt;}0{&gt;</w:t>
            </w:r>
            <w:r w:rsidRPr="0072262D">
              <w:rPr>
                <w:rFonts w:ascii="Arial" w:hAnsi="Arial"/>
                <w:b/>
                <w:lang w:val="mt-MT"/>
              </w:rPr>
              <w:t>M’għandekx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għalfejn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tagħti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raġuni</w:t>
            </w:r>
            <w:r w:rsidRPr="0072262D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 w:rsidRPr="0072262D">
              <w:rPr>
                <w:rStyle w:val="tw4winMark"/>
                <w:rFonts w:eastAsia="MS Gothic"/>
                <w:b/>
              </w:rPr>
              <w:t>{0&gt;</w:t>
            </w:r>
            <w:r w:rsidRPr="0072262D">
              <w:rPr>
                <w:rFonts w:ascii="Arial" w:hAnsi="Arial"/>
                <w:b/>
                <w:noProof/>
                <w:vanish/>
                <w:sz w:val="36"/>
              </w:rPr>
              <w:t>If</w:t>
            </w:r>
            <w:r w:rsidRPr="0072262D">
              <w:rPr>
                <w:rFonts w:ascii="Arial" w:hAnsi="Arial"/>
                <w:b/>
                <w:noProof/>
                <w:vanish/>
                <w:sz w:val="28"/>
              </w:rPr>
              <w:t xml:space="preserve">  you  stop  </w:t>
            </w:r>
            <w:r w:rsidRPr="0072262D">
              <w:rPr>
                <w:rFonts w:ascii="Arial" w:hAnsi="Arial"/>
                <w:b/>
                <w:noProof/>
                <w:vanish/>
              </w:rPr>
              <w:t xml:space="preserve">you  will  still  get  your  </w:t>
            </w:r>
            <w:r w:rsidRPr="0072262D">
              <w:rPr>
                <w:rFonts w:ascii="Arial" w:hAnsi="Arial"/>
                <w:b/>
                <w:noProof/>
                <w:vanish/>
                <w:sz w:val="28"/>
              </w:rPr>
              <w:t>normal  help</w:t>
            </w:r>
            <w:r w:rsidRPr="0072262D">
              <w:rPr>
                <w:rStyle w:val="tw4winMark"/>
                <w:rFonts w:eastAsia="MS Gothic"/>
                <w:b/>
              </w:rPr>
              <w:t>&lt;}0{&gt;</w:t>
            </w:r>
            <w:r w:rsidRPr="0072262D">
              <w:rPr>
                <w:rFonts w:ascii="Arial" w:hAnsi="Arial"/>
                <w:b/>
                <w:lang w:val="mt-MT"/>
              </w:rPr>
              <w:t>Jekk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tieqaf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xorta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tingħata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l-għajnuna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tas-soltu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A912D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049655" cy="846455"/>
                  <wp:effectExtent l="0" t="0" r="0" b="0"/>
                  <wp:docPr id="177" name="Picture 7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A912D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31545" cy="795655"/>
                  <wp:effectExtent l="0" t="0" r="1905" b="4445"/>
                  <wp:docPr id="176" name="Picture 7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2DD" w:rsidRPr="00A912DD" w:rsidRDefault="00131A5E" w:rsidP="00A912D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14400" cy="998855"/>
                  <wp:effectExtent l="0" t="0" r="0" b="0"/>
                  <wp:docPr id="175" name="Picture 8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72262D" w:rsidRDefault="00A912DD" w:rsidP="00A912D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don't  have  to  decide  now,  you  can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think  about  it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M’għandekx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għalfejn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tiddeċiedi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issa,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tista’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taħseb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dwarha</w:t>
            </w:r>
            <w:r w:rsidRPr="0072262D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7226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 w:rsidRPr="0072262D">
              <w:rPr>
                <w:rStyle w:val="tw4winMark"/>
                <w:rFonts w:eastAsia="MS Gothic"/>
                <w:b/>
              </w:rPr>
              <w:t>{0&gt;</w:t>
            </w:r>
            <w:r w:rsidRPr="0072262D">
              <w:rPr>
                <w:rFonts w:ascii="Arial" w:hAnsi="Arial"/>
                <w:b/>
                <w:noProof/>
                <w:vanish/>
              </w:rPr>
              <w:t xml:space="preserve">You  can  </w:t>
            </w:r>
            <w:r w:rsidRPr="0072262D">
              <w:rPr>
                <w:rFonts w:ascii="Arial" w:hAnsi="Arial"/>
                <w:b/>
                <w:noProof/>
                <w:vanish/>
                <w:sz w:val="28"/>
              </w:rPr>
              <w:t>take  your  time</w:t>
            </w:r>
            <w:r w:rsidRPr="0072262D">
              <w:rPr>
                <w:rStyle w:val="tw4winMark"/>
                <w:rFonts w:eastAsia="MS Gothic"/>
                <w:b/>
              </w:rPr>
              <w:t>&lt;}0{&gt;</w:t>
            </w:r>
            <w:r w:rsidRPr="0072262D">
              <w:rPr>
                <w:rFonts w:ascii="Arial" w:hAnsi="Arial"/>
                <w:b/>
                <w:lang w:val="mt-MT"/>
              </w:rPr>
              <w:t>Tista’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tieħu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l-ħin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kollu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tiegħek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can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read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the  information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again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Tista’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terġa’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taqra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mill-ġdid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l-informazzjoni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can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talk  to  your  family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help  you  decide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Tista’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titkellem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mal-familja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tiegħek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biex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tgħinek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tiddeċiedi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 will  need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decide</w:t>
            </w:r>
            <w:r>
              <w:rPr>
                <w:rFonts w:ascii="Arial" w:hAnsi="Arial"/>
                <w:noProof/>
                <w:vanish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today </w:t>
            </w:r>
            <w:r>
              <w:rPr>
                <w:rFonts w:ascii="Arial" w:hAnsi="Arial"/>
                <w:noProof/>
                <w:vanish/>
              </w:rPr>
              <w:t xml:space="preserve"> if  you  want  to  take  part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jkollok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bżonn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tiddeċiedi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llum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jekk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tridx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tieħu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sehem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jew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le</w:t>
            </w:r>
            <w:r>
              <w:rPr>
                <w:rStyle w:val="tw4winMark"/>
                <w:rFonts w:eastAsia="MS Gothic"/>
              </w:rPr>
              <w:t>&lt;0}</w:t>
            </w:r>
            <w:r w:rsidR="00514438">
              <w:rPr>
                <w:rFonts w:ascii="Arial" w:hAnsi="Arial"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A912DD" w:rsidRDefault="00A912DD" w:rsidP="00A912D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because</w:t>
            </w:r>
            <w:r>
              <w:rPr>
                <w:rFonts w:ascii="Arial" w:hAnsi="Arial"/>
                <w:noProof/>
                <w:vanish/>
              </w:rPr>
              <w:t xml:space="preserve">  xxxx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minħabba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xxxx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br w:type="page"/>
      </w:r>
    </w:p>
    <w:p w:rsidR="00FD182D" w:rsidRPr="00A912DD" w:rsidRDefault="00A912DD" w:rsidP="00A912D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Who will see the information about me?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>Min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se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jara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l-informazzjoni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dwari?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A912DD" w:rsidRPr="00A912DD" w:rsidRDefault="00131A5E" w:rsidP="00A912D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264285" cy="1089660"/>
                  <wp:effectExtent l="0" t="0" r="0" b="0"/>
                  <wp:docPr id="174" name="Picture 8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keep  the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information</w:t>
            </w:r>
            <w:r>
              <w:rPr>
                <w:rFonts w:ascii="Arial" w:hAnsi="Arial"/>
                <w:noProof/>
                <w:vanish/>
              </w:rPr>
              <w:t xml:space="preserve">  about  you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safe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nżommu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l-informazzjoni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dwarek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f’post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sigur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</w:rPr>
            </w:pPr>
            <w:r w:rsidRPr="0072262D">
              <w:rPr>
                <w:rStyle w:val="tw4winMark"/>
                <w:rFonts w:eastAsia="MS Gothic"/>
                <w:b/>
              </w:rPr>
              <w:t>{0&gt;</w:t>
            </w:r>
            <w:r w:rsidRPr="0072262D">
              <w:rPr>
                <w:rFonts w:ascii="Arial" w:hAnsi="Arial"/>
                <w:b/>
                <w:noProof/>
                <w:vanish/>
                <w:sz w:val="28"/>
              </w:rPr>
              <w:t xml:space="preserve">Only </w:t>
            </w:r>
            <w:r w:rsidRPr="0072262D">
              <w:rPr>
                <w:rFonts w:ascii="Arial" w:hAnsi="Arial"/>
                <w:b/>
                <w:noProof/>
                <w:vanish/>
              </w:rPr>
              <w:t xml:space="preserve"> the </w:t>
            </w:r>
            <w:r w:rsidRPr="0072262D">
              <w:rPr>
                <w:rFonts w:ascii="Arial" w:hAnsi="Arial"/>
                <w:b/>
                <w:noProof/>
                <w:vanish/>
                <w:sz w:val="28"/>
              </w:rPr>
              <w:t xml:space="preserve"> researchers  </w:t>
            </w:r>
            <w:r w:rsidRPr="0072262D">
              <w:rPr>
                <w:rFonts w:ascii="Arial" w:hAnsi="Arial"/>
                <w:b/>
                <w:noProof/>
                <w:vanish/>
              </w:rPr>
              <w:t xml:space="preserve">will  see  the  </w:t>
            </w:r>
            <w:r w:rsidRPr="0072262D">
              <w:rPr>
                <w:rFonts w:ascii="Arial" w:hAnsi="Arial"/>
                <w:b/>
                <w:noProof/>
                <w:vanish/>
                <w:sz w:val="28"/>
              </w:rPr>
              <w:t>information  about  you</w:t>
            </w:r>
            <w:r w:rsidRPr="0072262D">
              <w:rPr>
                <w:rStyle w:val="tw4winMark"/>
                <w:rFonts w:eastAsia="MS Gothic"/>
                <w:b/>
              </w:rPr>
              <w:t>&lt;}0{&gt;</w:t>
            </w:r>
            <w:r w:rsidRPr="0072262D">
              <w:rPr>
                <w:rFonts w:ascii="Arial" w:hAnsi="Arial"/>
                <w:b/>
                <w:lang w:val="mt-MT"/>
              </w:rPr>
              <w:t>Ir-riċerkaturi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biss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jaraw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l-informazzjoni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dwarek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A912DD" w:rsidRPr="00A912DD" w:rsidRDefault="00131A5E" w:rsidP="00A912D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371600" cy="1038860"/>
                  <wp:effectExtent l="0" t="0" r="0" b="8890"/>
                  <wp:docPr id="173" name="Picture 8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371600" cy="875030"/>
                  <wp:effectExtent l="0" t="0" r="0" b="1270"/>
                  <wp:docPr id="172" name="Picture 8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may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share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your  information  with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other  researchers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in  this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country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Aħna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nistgħu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naqsmu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l-informazzjoni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dwarek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ma’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riċerkaturi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oħrajn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f’dan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il-pajjiż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may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share</w:t>
            </w:r>
            <w:r>
              <w:rPr>
                <w:rFonts w:ascii="Arial" w:hAnsi="Arial"/>
                <w:noProof/>
                <w:vanish/>
              </w:rPr>
              <w:t xml:space="preserve">  your  information  with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researchers</w:t>
            </w:r>
            <w:r>
              <w:rPr>
                <w:rFonts w:ascii="Arial" w:hAnsi="Arial"/>
                <w:noProof/>
                <w:vanish/>
              </w:rPr>
              <w:t xml:space="preserve">  in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other  countries</w:t>
            </w:r>
            <w:r>
              <w:rPr>
                <w:rStyle w:val="tw4winMark"/>
                <w:rFonts w:eastAsia="MS Gothic"/>
              </w:rPr>
              <w:t>&lt;}77{&gt;</w:t>
            </w:r>
            <w:r>
              <w:rPr>
                <w:rFonts w:ascii="Arial" w:hAnsi="Arial"/>
                <w:lang w:val="mt-MT"/>
              </w:rPr>
              <w:t>Aħna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nistgħu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naqsmu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l-informazzjoni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dwarek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ma’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riċerkaturi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f’pajjiżi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oħrajn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helps  </w:t>
            </w:r>
            <w:r>
              <w:rPr>
                <w:rFonts w:ascii="Arial" w:hAnsi="Arial"/>
                <w:noProof/>
                <w:vanish/>
              </w:rPr>
              <w:t xml:space="preserve">with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other  research  </w:t>
            </w:r>
            <w:r>
              <w:rPr>
                <w:rFonts w:ascii="Arial" w:hAnsi="Arial"/>
                <w:noProof/>
                <w:vanish/>
              </w:rPr>
              <w:t>about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 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jgħin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fejn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lang w:val="mt-MT"/>
              </w:rPr>
              <w:t>tidħol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riċerka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oħra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dwar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il-puplesija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A912DD" w:rsidRDefault="00A912DD" w:rsidP="00A912DD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take  out  your  name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and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personal  details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="0072262D" w:rsidRPr="0072262D">
              <w:rPr>
                <w:rFonts w:ascii="Arial" w:hAnsi="Arial"/>
                <w:b/>
                <w:lang w:val="mt-MT"/>
              </w:rPr>
              <w:t>nneħħulek ismek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dettalji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oħra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personali</w:t>
            </w:r>
            <w:r w:rsidRPr="0072262D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  <w:sz w:val="28"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A912DD" w:rsidRPr="00A912DD" w:rsidRDefault="00131A5E" w:rsidP="00A912DD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914400"/>
                  <wp:effectExtent l="0" t="0" r="0" b="0"/>
                  <wp:docPr id="171" name="Picture 8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A912DD" w:rsidRPr="00A912DD" w:rsidRDefault="00A912DD" w:rsidP="00A912D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tell  your  doctor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that  you  are  in  this  research  project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ngħidu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lit-tabib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 w:rsidRPr="0072262D">
              <w:rPr>
                <w:rFonts w:ascii="Arial" w:hAnsi="Arial"/>
                <w:b/>
                <w:lang w:val="mt-MT"/>
              </w:rPr>
              <w:t>tiegħek</w:t>
            </w:r>
            <w:r w:rsidR="00514438" w:rsidRPr="0072262D">
              <w:rPr>
                <w:rFonts w:ascii="Arial" w:hAnsi="Arial"/>
                <w:b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qed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tieħu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sehem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f’dan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il-proġett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riċerka</w:t>
            </w:r>
            <w:r>
              <w:rPr>
                <w:rStyle w:val="tw4winMark"/>
                <w:rFonts w:eastAsia="MS Gothic"/>
              </w:rPr>
              <w:t>&lt;0}</w:t>
            </w:r>
            <w:r w:rsidR="00514438">
              <w:rPr>
                <w:rFonts w:ascii="Arial" w:hAnsi="Arial"/>
              </w:rPr>
              <w:t xml:space="preserve">  </w:t>
            </w: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szCs w:val="28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sz w:val="22"/>
          <w:szCs w:val="22"/>
          <w:lang w:eastAsia="en-GB"/>
        </w:rPr>
      </w:pPr>
      <w:r w:rsidRPr="00FD182D">
        <w:rPr>
          <w:rFonts w:ascii="Arial" w:hAnsi="Arial" w:cs="Arial"/>
          <w:sz w:val="22"/>
          <w:szCs w:val="22"/>
          <w:lang w:eastAsia="en-GB"/>
        </w:rPr>
        <w:br w:type="page"/>
      </w:r>
    </w:p>
    <w:p w:rsidR="00FD182D" w:rsidRPr="00FD182D" w:rsidRDefault="00131A5E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szCs w:val="28"/>
          <w:lang w:eastAsia="en-GB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089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312" y="21150"/>
                <wp:lineTo x="21312" y="0"/>
                <wp:lineTo x="0" y="0"/>
              </wp:wrapPolygon>
            </wp:wrapTight>
            <wp:docPr id="254" name="Picture 85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438">
        <w:rPr>
          <w:rFonts w:ascii="Arial" w:hAnsi="Arial" w:cs="Arial"/>
          <w:b/>
          <w:color w:val="FF0000"/>
          <w:sz w:val="32"/>
          <w:szCs w:val="28"/>
          <w:lang w:eastAsia="en-GB"/>
        </w:rPr>
        <w:t xml:space="preserve">  </w:t>
      </w:r>
    </w:p>
    <w:p w:rsidR="00131A5E" w:rsidRDefault="00131A5E" w:rsidP="00131A5E">
      <w:pPr>
        <w:spacing w:after="200" w:line="360" w:lineRule="auto"/>
        <w:rPr>
          <w:rFonts w:ascii="Arial" w:hAnsi="Arial"/>
          <w:b/>
          <w:color w:val="FF0000"/>
          <w:sz w:val="32"/>
        </w:rPr>
      </w:pPr>
      <w:r>
        <w:rPr>
          <w:rStyle w:val="tw4winMark"/>
          <w:rFonts w:eastAsia="MS Gothic"/>
        </w:rPr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What might be good about taking part?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>X’inhu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s-sabiħ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li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nieħu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sehem?</w:t>
      </w:r>
      <w:r>
        <w:rPr>
          <w:rStyle w:val="tw4winMark"/>
          <w:rFonts w:eastAsia="MS Gothic"/>
        </w:rPr>
        <w:t>&lt;0}</w:t>
      </w:r>
    </w:p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szCs w:val="28"/>
          <w:lang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40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131A5E" w:rsidRPr="00131A5E" w:rsidRDefault="00131A5E" w:rsidP="00131A5E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856740" cy="654685"/>
                  <wp:effectExtent l="0" t="0" r="0" b="0"/>
                  <wp:docPr id="170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63600" cy="965200"/>
                  <wp:effectExtent l="0" t="0" r="0" b="6350"/>
                  <wp:docPr id="169" name="Picture 8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Pr="009C2AE3" w:rsidRDefault="00131A5E" w:rsidP="00131A5E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may  be  helped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by  the  therapy/treatment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It-terapija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u</w:t>
            </w:r>
            <w:r w:rsidR="009C2AE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/</w:t>
            </w:r>
            <w:r w:rsidR="009C2AE3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jew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it-trattament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jistgħu</w:t>
            </w:r>
            <w:r w:rsidR="00514438" w:rsidRPr="009C2AE3">
              <w:rPr>
                <w:rFonts w:ascii="Arial" w:hAnsi="Arial"/>
                <w:b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jkunu</w:t>
            </w:r>
            <w:r w:rsidR="00514438" w:rsidRPr="009C2AE3">
              <w:rPr>
                <w:rFonts w:ascii="Arial" w:hAnsi="Arial"/>
                <w:b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ta’</w:t>
            </w:r>
            <w:r w:rsidR="00514438" w:rsidRPr="009C2AE3">
              <w:rPr>
                <w:rFonts w:ascii="Arial" w:hAnsi="Arial"/>
                <w:b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għajnuna</w:t>
            </w:r>
            <w:r w:rsidRPr="009C2AE3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131A5E" w:rsidRPr="00131A5E" w:rsidRDefault="00131A5E" w:rsidP="00131A5E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31545" cy="914400"/>
                  <wp:effectExtent l="0" t="0" r="1905" b="0"/>
                  <wp:docPr id="168" name="Picture 8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9C2AE3" w:rsidRDefault="00FD182D" w:rsidP="00FD182D">
            <w:pPr>
              <w:spacing w:line="360" w:lineRule="auto"/>
              <w:rPr>
                <w:rFonts w:ascii="Arial" w:hAnsi="Arial" w:cs="Arial"/>
                <w:b/>
                <w:lang w:eastAsia="en-GB"/>
              </w:rPr>
            </w:pPr>
          </w:p>
          <w:p w:rsidR="00131A5E" w:rsidRPr="00131A5E" w:rsidRDefault="00131A5E" w:rsidP="00131A5E">
            <w:pPr>
              <w:spacing w:line="360" w:lineRule="auto"/>
              <w:rPr>
                <w:lang w:val="mt-MT"/>
              </w:rPr>
            </w:pPr>
            <w:r w:rsidRPr="009C2AE3">
              <w:rPr>
                <w:rStyle w:val="tw4winMark"/>
                <w:rFonts w:eastAsia="MS Gothic"/>
                <w:b/>
              </w:rPr>
              <w:t>{0&gt;</w:t>
            </w:r>
            <w:r w:rsidRPr="009C2AE3">
              <w:rPr>
                <w:rFonts w:ascii="Arial" w:hAnsi="Arial"/>
                <w:b/>
                <w:noProof/>
                <w:vanish/>
              </w:rPr>
              <w:t xml:space="preserve">You  may  </w:t>
            </w:r>
            <w:r w:rsidRPr="009C2AE3">
              <w:rPr>
                <w:rFonts w:ascii="Arial" w:hAnsi="Arial"/>
                <w:b/>
                <w:noProof/>
                <w:vanish/>
                <w:sz w:val="28"/>
              </w:rPr>
              <w:t xml:space="preserve">enjoy  </w:t>
            </w:r>
            <w:r w:rsidRPr="009C2AE3">
              <w:rPr>
                <w:rFonts w:ascii="Arial" w:hAnsi="Arial"/>
                <w:b/>
                <w:noProof/>
                <w:vanish/>
              </w:rPr>
              <w:t>taking  part</w:t>
            </w:r>
            <w:r w:rsidRPr="009C2AE3">
              <w:rPr>
                <w:rStyle w:val="tw4winMark"/>
                <w:rFonts w:eastAsia="MS Gothic"/>
                <w:b/>
              </w:rPr>
              <w:t>&lt;}0{&gt;</w:t>
            </w:r>
            <w:r w:rsidRPr="009C2AE3">
              <w:rPr>
                <w:rFonts w:ascii="Arial" w:hAnsi="Arial"/>
                <w:b/>
                <w:lang w:val="mt-MT"/>
              </w:rPr>
              <w:t>Jaf</w:t>
            </w:r>
            <w:r w:rsidR="00514438" w:rsidRPr="009C2AE3">
              <w:rPr>
                <w:rFonts w:ascii="Arial" w:hAnsi="Arial"/>
                <w:b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tieħu</w:t>
            </w:r>
            <w:r w:rsidR="00514438" w:rsidRPr="009C2AE3">
              <w:rPr>
                <w:rFonts w:ascii="Arial" w:hAnsi="Arial"/>
                <w:b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gost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qed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tieħu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sehem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131A5E" w:rsidRPr="00131A5E" w:rsidRDefault="00131A5E" w:rsidP="00131A5E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14400" cy="965200"/>
                  <wp:effectExtent l="0" t="0" r="0" b="6350"/>
                  <wp:docPr id="167" name="Picture 8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Pr="00131A5E" w:rsidRDefault="00131A5E" w:rsidP="00131A5E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may  find  it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interesting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Taf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issibha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interessanti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131A5E" w:rsidRPr="00131A5E" w:rsidRDefault="00131A5E" w:rsidP="00131A5E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156970" cy="660400"/>
                  <wp:effectExtent l="0" t="0" r="5080" b="6350"/>
                  <wp:docPr id="166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Default="00131A5E" w:rsidP="00131A5E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help </w:t>
            </w:r>
            <w:r>
              <w:rPr>
                <w:rFonts w:ascii="Arial" w:hAnsi="Arial"/>
                <w:noProof/>
                <w:vanish/>
              </w:rPr>
              <w:t xml:space="preserve"> people  in  the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future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tkun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qed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tgħin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nies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oħra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fil</w:t>
            </w:r>
            <w:r>
              <w:rPr>
                <w:rFonts w:ascii="Arial" w:hAnsi="Arial"/>
                <w:lang w:val="mt-MT"/>
              </w:rPr>
              <w:t>-</w:t>
            </w:r>
            <w:r w:rsidRPr="009C2AE3">
              <w:rPr>
                <w:rFonts w:ascii="Arial" w:hAnsi="Arial"/>
                <w:b/>
                <w:lang w:val="mt-MT"/>
              </w:rPr>
              <w:t>ġejjieni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131A5E" w:rsidRDefault="00131A5E" w:rsidP="00131A5E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They  will  get</w:t>
            </w:r>
            <w:r>
              <w:rPr>
                <w:rFonts w:ascii="Arial" w:hAnsi="Arial"/>
                <w:b/>
                <w:noProof/>
                <w:vanish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better  help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jingħataw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għajnuna</w:t>
            </w:r>
            <w:r w:rsidR="00514438" w:rsidRPr="009C2AE3">
              <w:rPr>
                <w:rFonts w:ascii="Arial" w:hAnsi="Arial"/>
                <w:b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aħjar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Default="00131A5E" w:rsidP="00131A5E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help  us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learn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Tgħinna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9C2AE3">
              <w:rPr>
                <w:rFonts w:ascii="Arial" w:hAnsi="Arial"/>
                <w:b/>
                <w:lang w:val="mt-MT"/>
              </w:rPr>
              <w:t>nitgħallmu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Default="00131A5E" w:rsidP="00131A5E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may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prevent  strokes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in  the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future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jista’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jgħin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biex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="009C2AE3" w:rsidRPr="009C2AE3">
              <w:rPr>
                <w:rFonts w:ascii="Arial" w:hAnsi="Arial"/>
                <w:b/>
                <w:lang w:val="mt-MT"/>
              </w:rPr>
              <w:t xml:space="preserve">nipprevjenu  aktar </w:t>
            </w:r>
            <w:r w:rsidR="00514438" w:rsidRPr="009C2AE3">
              <w:rPr>
                <w:rFonts w:ascii="Arial" w:hAnsi="Arial"/>
                <w:b/>
                <w:lang w:val="mt-MT"/>
              </w:rPr>
              <w:t xml:space="preserve"> </w:t>
            </w:r>
            <w:r w:rsidRPr="009C2AE3">
              <w:rPr>
                <w:rFonts w:ascii="Arial" w:hAnsi="Arial"/>
                <w:b/>
                <w:lang w:val="mt-MT"/>
              </w:rPr>
              <w:t>puplesiji</w:t>
            </w:r>
            <w:r w:rsidR="009C2AE3">
              <w:rPr>
                <w:rFonts w:ascii="Arial" w:hAnsi="Arial"/>
                <w:lang w:val="mt-MT"/>
              </w:rPr>
              <w:t xml:space="preserve"> </w:t>
            </w:r>
            <w:r w:rsidR="00514438">
              <w:rPr>
                <w:rFonts w:ascii="Arial" w:hAnsi="Arial"/>
                <w:lang w:val="mt-MT"/>
              </w:rPr>
              <w:t xml:space="preserve"> </w:t>
            </w:r>
            <w:r>
              <w:rPr>
                <w:rFonts w:ascii="Arial" w:hAnsi="Arial"/>
                <w:lang w:val="mt-MT"/>
              </w:rPr>
              <w:t>fil-futur</w:t>
            </w:r>
            <w:r>
              <w:rPr>
                <w:rStyle w:val="tw4winMark"/>
                <w:rFonts w:eastAsia="MS Gothic"/>
              </w:rPr>
              <w:t>&lt;0}</w:t>
            </w:r>
            <w:r w:rsidR="00514438">
              <w:rPr>
                <w:rFonts w:ascii="Arial" w:hAnsi="Arial"/>
                <w:b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color w:val="FF0000"/>
          <w:sz w:val="16"/>
          <w:szCs w:val="16"/>
          <w:lang w:eastAsia="en-GB"/>
        </w:rPr>
      </w:pPr>
    </w:p>
    <w:p w:rsidR="00FD182D" w:rsidRPr="00FD182D" w:rsidRDefault="00131A5E" w:rsidP="00FD182D">
      <w:pPr>
        <w:spacing w:after="200" w:line="360" w:lineRule="auto"/>
        <w:rPr>
          <w:rFonts w:ascii="Arial" w:hAnsi="Arial" w:cs="Arial"/>
          <w:color w:val="FF0000"/>
          <w:sz w:val="32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-64770</wp:posOffset>
            </wp:positionV>
            <wp:extent cx="81089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312" y="21150"/>
                <wp:lineTo x="21312" y="0"/>
                <wp:lineTo x="0" y="0"/>
              </wp:wrapPolygon>
            </wp:wrapTight>
            <wp:docPr id="253" name="Picture 91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438">
        <w:rPr>
          <w:rFonts w:ascii="Arial" w:hAnsi="Arial" w:cs="Arial"/>
          <w:color w:val="FF0000"/>
          <w:sz w:val="32"/>
          <w:lang w:eastAsia="en-GB"/>
        </w:rPr>
        <w:t xml:space="preserve">  </w:t>
      </w:r>
    </w:p>
    <w:p w:rsidR="00131A5E" w:rsidRDefault="00131A5E" w:rsidP="00131A5E">
      <w:pPr>
        <w:spacing w:after="200" w:line="360" w:lineRule="auto"/>
        <w:rPr>
          <w:rFonts w:ascii="Arial" w:hAnsi="Arial"/>
          <w:b/>
          <w:sz w:val="28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What might be difficult about taking part?</w:t>
      </w:r>
      <w:r>
        <w:rPr>
          <w:rStyle w:val="tw4winMark"/>
          <w:rFonts w:eastAsia="MS Gothic"/>
        </w:rPr>
        <w:t>&lt;}88{&gt;</w:t>
      </w:r>
      <w:r>
        <w:rPr>
          <w:rFonts w:ascii="Arial" w:hAnsi="Arial"/>
          <w:b/>
          <w:color w:val="FF0000"/>
          <w:sz w:val="32"/>
          <w:lang w:val="mt-MT"/>
        </w:rPr>
        <w:t>X’diffikultajiet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jistgħu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jinqalgħu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jiena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u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nieħu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sehem?</w:t>
      </w:r>
      <w:r>
        <w:rPr>
          <w:rStyle w:val="tw4winMark"/>
          <w:rFonts w:eastAsia="MS Gothic"/>
        </w:rPr>
        <w:t>&lt;0}</w:t>
      </w:r>
    </w:p>
    <w:p w:rsidR="00FD182D" w:rsidRPr="00FD182D" w:rsidRDefault="00FD182D" w:rsidP="00FD182D">
      <w:pPr>
        <w:spacing w:after="200" w:line="360" w:lineRule="auto"/>
        <w:rPr>
          <w:rFonts w:ascii="Arial" w:hAnsi="Arial" w:cs="Arial"/>
          <w:color w:val="FF0000"/>
          <w:sz w:val="16"/>
          <w:szCs w:val="16"/>
          <w:lang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131A5E" w:rsidRPr="00131A5E" w:rsidRDefault="00131A5E" w:rsidP="00131A5E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12800" cy="948055"/>
                  <wp:effectExtent l="0" t="0" r="6350" b="4445"/>
                  <wp:docPr id="165" name="Picture 9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Default="00131A5E" w:rsidP="00131A5E">
            <w:pPr>
              <w:spacing w:line="360" w:lineRule="auto"/>
              <w:rPr>
                <w:rFonts w:ascii="Arial" w:hAnsi="Arial"/>
              </w:rPr>
            </w:pPr>
            <w:r w:rsidRPr="00F86192">
              <w:rPr>
                <w:rStyle w:val="tw4winMark"/>
                <w:rFonts w:eastAsia="MS Gothic"/>
                <w:b/>
              </w:rPr>
              <w:t>{0&gt;</w:t>
            </w:r>
            <w:r w:rsidRPr="00F86192">
              <w:rPr>
                <w:rFonts w:ascii="Arial" w:hAnsi="Arial"/>
                <w:b/>
                <w:noProof/>
                <w:vanish/>
              </w:rPr>
              <w:t xml:space="preserve">We  </w:t>
            </w:r>
            <w:r w:rsidRPr="00F86192">
              <w:rPr>
                <w:rFonts w:ascii="Arial" w:hAnsi="Arial"/>
                <w:b/>
                <w:noProof/>
                <w:vanish/>
                <w:sz w:val="28"/>
              </w:rPr>
              <w:t xml:space="preserve">don't  think  </w:t>
            </w:r>
            <w:r w:rsidRPr="00F86192">
              <w:rPr>
                <w:rFonts w:ascii="Arial" w:hAnsi="Arial"/>
                <w:b/>
                <w:noProof/>
                <w:vanish/>
              </w:rPr>
              <w:t xml:space="preserve">it is </w:t>
            </w:r>
            <w:r w:rsidRPr="00F86192">
              <w:rPr>
                <w:rFonts w:ascii="Arial" w:hAnsi="Arial"/>
                <w:b/>
                <w:noProof/>
                <w:vanish/>
                <w:sz w:val="28"/>
              </w:rPr>
              <w:t xml:space="preserve"> dangerous</w:t>
            </w:r>
            <w:r w:rsidRPr="00F86192">
              <w:rPr>
                <w:rStyle w:val="tw4winMark"/>
                <w:rFonts w:eastAsia="MS Gothic"/>
                <w:b/>
              </w:rPr>
              <w:t>&lt;}0{&gt;</w:t>
            </w:r>
            <w:r w:rsidRPr="00F86192">
              <w:rPr>
                <w:rFonts w:ascii="Arial" w:hAnsi="Arial"/>
                <w:b/>
                <w:lang w:val="mt-MT"/>
              </w:rPr>
              <w:t>Ma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naħsbux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hemm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xi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perikli</w:t>
            </w:r>
            <w:r w:rsidRPr="00F86192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  <w:sz w:val="28"/>
              </w:rPr>
              <w:t xml:space="preserve">    </w:t>
            </w:r>
          </w:p>
          <w:p w:rsidR="00131A5E" w:rsidRDefault="00131A5E" w:rsidP="00131A5E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however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madanakollu</w:t>
            </w:r>
            <w:r>
              <w:rPr>
                <w:rStyle w:val="tw4winMark"/>
                <w:rFonts w:eastAsia="MS Gothic"/>
              </w:rPr>
              <w:t>&lt;0}</w:t>
            </w:r>
            <w:r w:rsidR="00514438">
              <w:rPr>
                <w:rFonts w:ascii="Arial" w:hAnsi="Arial"/>
              </w:rPr>
              <w:t xml:space="preserve">  </w:t>
            </w:r>
          </w:p>
          <w:p w:rsidR="00131A5E" w:rsidRDefault="00131A5E" w:rsidP="00131A5E">
            <w:pPr>
              <w:spacing w:line="360" w:lineRule="auto"/>
              <w:rPr>
                <w:rFonts w:ascii="Arial" w:hAnsi="Arial"/>
              </w:rPr>
            </w:pPr>
            <w:r w:rsidRPr="00F86192">
              <w:rPr>
                <w:rStyle w:val="tw4winMark"/>
                <w:rFonts w:eastAsia="MS Gothic"/>
                <w:b/>
              </w:rPr>
              <w:t>{0&gt;</w:t>
            </w:r>
            <w:r w:rsidRPr="00F86192">
              <w:rPr>
                <w:rFonts w:ascii="Arial" w:hAnsi="Arial"/>
                <w:b/>
                <w:noProof/>
                <w:vanish/>
              </w:rPr>
              <w:t xml:space="preserve">the  </w:t>
            </w:r>
            <w:r w:rsidRPr="00F86192">
              <w:rPr>
                <w:rFonts w:ascii="Arial" w:hAnsi="Arial"/>
                <w:b/>
                <w:noProof/>
                <w:vanish/>
                <w:sz w:val="28"/>
              </w:rPr>
              <w:t xml:space="preserve">therapy  may  not  help  </w:t>
            </w:r>
            <w:r w:rsidRPr="00F86192">
              <w:rPr>
                <w:rFonts w:ascii="Arial" w:hAnsi="Arial"/>
                <w:b/>
                <w:noProof/>
                <w:vanish/>
              </w:rPr>
              <w:t>you</w:t>
            </w:r>
            <w:r w:rsidRPr="00F86192">
              <w:rPr>
                <w:rStyle w:val="tw4winMark"/>
                <w:rFonts w:eastAsia="MS Gothic"/>
                <w:b/>
              </w:rPr>
              <w:t>&lt;}0{&gt;</w:t>
            </w:r>
            <w:r w:rsidRPr="00F86192">
              <w:rPr>
                <w:rFonts w:ascii="Arial" w:hAnsi="Arial"/>
                <w:b/>
                <w:lang w:val="mt-MT"/>
              </w:rPr>
              <w:t>it-terapija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tista’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ma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tgħinekx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131A5E" w:rsidRPr="00131A5E" w:rsidRDefault="00131A5E" w:rsidP="00131A5E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637540" cy="965200"/>
                  <wp:effectExtent l="0" t="0" r="0" b="6350"/>
                  <wp:docPr id="164" name="Picture 9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965200"/>
                  <wp:effectExtent l="0" t="0" r="0" b="6350"/>
                  <wp:docPr id="163" name="Picture 9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671830" cy="965200"/>
                  <wp:effectExtent l="0" t="0" r="0" b="6350"/>
                  <wp:docPr id="162" name="Picture 9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Pr="00F86192" w:rsidRDefault="00131A5E" w:rsidP="00131A5E">
            <w:pPr>
              <w:spacing w:line="360" w:lineRule="auto"/>
              <w:rPr>
                <w:b/>
                <w:lang w:val="mt-MT"/>
              </w:rPr>
            </w:pPr>
            <w:r w:rsidRPr="00F86192">
              <w:rPr>
                <w:rStyle w:val="tw4winMark"/>
                <w:rFonts w:eastAsia="MS Gothic"/>
                <w:b/>
              </w:rPr>
              <w:t>{0&gt;</w:t>
            </w:r>
            <w:r w:rsidRPr="00F86192">
              <w:rPr>
                <w:rFonts w:ascii="Arial" w:hAnsi="Arial"/>
                <w:b/>
                <w:noProof/>
                <w:vanish/>
              </w:rPr>
              <w:t xml:space="preserve">There  </w:t>
            </w:r>
            <w:r w:rsidRPr="00F86192">
              <w:rPr>
                <w:rFonts w:ascii="Arial" w:hAnsi="Arial"/>
                <w:b/>
                <w:noProof/>
                <w:vanish/>
                <w:sz w:val="28"/>
              </w:rPr>
              <w:t xml:space="preserve">may  be  </w:t>
            </w:r>
            <w:r w:rsidRPr="00F86192">
              <w:rPr>
                <w:rFonts w:ascii="Arial" w:hAnsi="Arial"/>
                <w:b/>
                <w:noProof/>
                <w:vanish/>
              </w:rPr>
              <w:t xml:space="preserve">some  </w:t>
            </w:r>
            <w:r w:rsidRPr="00F86192">
              <w:rPr>
                <w:rFonts w:ascii="Arial" w:hAnsi="Arial"/>
                <w:b/>
                <w:noProof/>
                <w:vanish/>
                <w:sz w:val="28"/>
              </w:rPr>
              <w:t>side  effects</w:t>
            </w:r>
            <w:r w:rsidRPr="00F86192">
              <w:rPr>
                <w:rStyle w:val="tw4winMark"/>
                <w:rFonts w:eastAsia="MS Gothic"/>
                <w:b/>
              </w:rPr>
              <w:t>&lt;}0{&gt;</w:t>
            </w:r>
            <w:r w:rsidRPr="00F86192">
              <w:rPr>
                <w:rFonts w:ascii="Arial" w:hAnsi="Arial"/>
                <w:b/>
                <w:lang w:val="mt-MT"/>
              </w:rPr>
              <w:t>Jaf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ikun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hemm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xi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effetti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mhux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mixtieqa</w:t>
            </w:r>
            <w:r w:rsidRPr="00F86192">
              <w:rPr>
                <w:rStyle w:val="tw4winMark"/>
                <w:rFonts w:eastAsia="MS Gothic"/>
                <w:b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131A5E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705485"/>
                  <wp:effectExtent l="0" t="0" r="0" b="0"/>
                  <wp:docPr id="161" name="Picture 9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131A5E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48055" cy="965200"/>
                  <wp:effectExtent l="0" t="0" r="4445" b="6350"/>
                  <wp:docPr id="160" name="Picture 9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5E" w:rsidRPr="00131A5E" w:rsidRDefault="00131A5E" w:rsidP="00131A5E">
            <w:pPr>
              <w:spacing w:line="360" w:lineRule="auto"/>
              <w:jc w:val="center"/>
              <w:rPr>
                <w:lang w:val="mt-MT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80745" cy="914400"/>
                  <wp:effectExtent l="0" t="0" r="0" b="0"/>
                  <wp:docPr id="159" name="Picture 9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Default="00131A5E" w:rsidP="00131A5E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may  find  it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tiring</w:t>
            </w:r>
            <w:r>
              <w:rPr>
                <w:rStyle w:val="tw4winMark"/>
                <w:rFonts w:eastAsia="MS Gothic"/>
              </w:rPr>
              <w:t>&lt;}80{&gt;</w:t>
            </w:r>
            <w:r>
              <w:rPr>
                <w:rFonts w:ascii="Arial" w:hAnsi="Arial"/>
                <w:lang w:val="mt-MT"/>
              </w:rPr>
              <w:t>Taf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tħossok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għajjien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Default="00131A5E" w:rsidP="00131A5E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may  find  it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distressing</w:t>
            </w:r>
            <w:r>
              <w:rPr>
                <w:rStyle w:val="tw4winMark"/>
                <w:rFonts w:eastAsia="MS Gothic"/>
              </w:rPr>
              <w:t>&lt;}80{&gt;</w:t>
            </w:r>
            <w:r>
              <w:rPr>
                <w:rFonts w:ascii="Arial" w:hAnsi="Arial"/>
                <w:lang w:val="mt-MT"/>
              </w:rPr>
              <w:t>Taf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tħossok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imdejjaq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131A5E" w:rsidRDefault="00131A5E" w:rsidP="00131A5E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It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take </w:t>
            </w:r>
            <w:r>
              <w:rPr>
                <w:rFonts w:ascii="Arial" w:hAnsi="Arial"/>
                <w:noProof/>
                <w:vanish/>
              </w:rPr>
              <w:t xml:space="preserve"> up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your  time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toħodlok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mill-ħin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tiegħek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color w:val="FF0000"/>
          <w:sz w:val="32"/>
          <w:lang w:eastAsia="en-GB"/>
        </w:rPr>
      </w:pPr>
    </w:p>
    <w:p w:rsidR="00FD182D" w:rsidRDefault="00FD182D" w:rsidP="00FD182D">
      <w:pPr>
        <w:spacing w:after="200" w:line="360" w:lineRule="auto"/>
        <w:rPr>
          <w:rFonts w:ascii="Arial" w:hAnsi="Arial" w:cs="Arial"/>
          <w:color w:val="FF0000"/>
          <w:sz w:val="32"/>
          <w:lang w:eastAsia="en-GB"/>
        </w:rPr>
      </w:pPr>
    </w:p>
    <w:p w:rsidR="00F86192" w:rsidRPr="00FD182D" w:rsidRDefault="00F86192" w:rsidP="00FD182D">
      <w:pPr>
        <w:spacing w:after="200" w:line="360" w:lineRule="auto"/>
        <w:rPr>
          <w:rFonts w:ascii="Arial" w:hAnsi="Arial" w:cs="Arial"/>
          <w:color w:val="FF0000"/>
          <w:sz w:val="32"/>
          <w:lang w:eastAsia="en-GB"/>
        </w:rPr>
      </w:pPr>
    </w:p>
    <w:p w:rsidR="007842ED" w:rsidRDefault="007842ED" w:rsidP="007842ED">
      <w:pPr>
        <w:rPr>
          <w:rFonts w:ascii="Arial" w:hAnsi="Arial"/>
          <w:b/>
          <w:color w:val="FF0000"/>
          <w:sz w:val="32"/>
        </w:rPr>
      </w:pPr>
      <w:r>
        <w:rPr>
          <w:rStyle w:val="tw4winMark"/>
          <w:rFonts w:eastAsia="MS Gothic"/>
        </w:rPr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What if I don't take part in the research?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>X’jiġri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jekk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ma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niħux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sehem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fir-riċerka?</w:t>
      </w:r>
      <w:r>
        <w:rPr>
          <w:rStyle w:val="tw4winMark"/>
          <w:rFonts w:eastAsia="MS Gothic"/>
        </w:rPr>
        <w:t>&lt;0}</w:t>
      </w:r>
    </w:p>
    <w:p w:rsidR="00FD182D" w:rsidRPr="00131A5E" w:rsidRDefault="00FD182D" w:rsidP="00131A5E">
      <w:pPr>
        <w:rPr>
          <w:rFonts w:ascii="Arial" w:hAnsi="Arial" w:cs="Arial"/>
          <w:b/>
          <w:color w:val="FF0000"/>
          <w:sz w:val="32"/>
          <w:lang w:val="mt-MT"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80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>
                  <wp:extent cx="779145" cy="621030"/>
                  <wp:effectExtent l="0" t="0" r="1905" b="7620"/>
                  <wp:docPr id="158" name="Picture 9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755140" cy="852170"/>
                  <wp:effectExtent l="0" t="0" r="0" b="5080"/>
                  <wp:docPr id="157" name="Picture 10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highlight w:val="yellow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F86192" w:rsidRDefault="007842ED" w:rsidP="00F86192">
            <w:pPr>
              <w:spacing w:after="200" w:line="360" w:lineRule="auto"/>
              <w:rPr>
                <w:rFonts w:ascii="Arial" w:hAnsi="Arial" w:cs="Arial"/>
                <w:color w:val="FF0000"/>
                <w:sz w:val="32"/>
                <w:lang w:eastAsia="en-GB"/>
              </w:rPr>
            </w:pPr>
            <w:r w:rsidRPr="00F86192">
              <w:rPr>
                <w:rStyle w:val="tw4winMark"/>
                <w:rFonts w:eastAsia="MS Gothic"/>
                <w:b/>
              </w:rPr>
              <w:t>{0&gt;</w:t>
            </w:r>
            <w:r w:rsidRPr="00F86192">
              <w:rPr>
                <w:rFonts w:ascii="Arial" w:hAnsi="Arial"/>
                <w:b/>
                <w:noProof/>
                <w:vanish/>
              </w:rPr>
              <w:t xml:space="preserve">You  will  still  get  your  </w:t>
            </w:r>
            <w:r w:rsidRPr="00F86192">
              <w:rPr>
                <w:rFonts w:ascii="Arial" w:hAnsi="Arial"/>
                <w:b/>
                <w:noProof/>
                <w:vanish/>
                <w:sz w:val="28"/>
              </w:rPr>
              <w:t>normal  help</w:t>
            </w:r>
            <w:r w:rsidRPr="00F86192">
              <w:rPr>
                <w:rStyle w:val="tw4winMark"/>
                <w:rFonts w:eastAsia="MS Gothic"/>
                <w:b/>
              </w:rPr>
              <w:t>&lt;}0{&gt;</w:t>
            </w:r>
            <w:r w:rsidRPr="00F86192">
              <w:rPr>
                <w:rFonts w:ascii="Arial" w:hAnsi="Arial"/>
                <w:b/>
                <w:lang w:val="mt-MT"/>
              </w:rPr>
              <w:t>Xorta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tingħata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l-għajnuna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tas-soltu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br w:type="page"/>
      </w:r>
    </w:p>
    <w:p w:rsidR="007842ED" w:rsidRPr="00F86192" w:rsidRDefault="007842ED" w:rsidP="007842ED">
      <w:pPr>
        <w:spacing w:after="200" w:line="360" w:lineRule="auto"/>
        <w:rPr>
          <w:rFonts w:ascii="Arial" w:hAnsi="Arial" w:cs="Arial"/>
          <w:b/>
          <w:color w:val="FF0000"/>
          <w:sz w:val="28"/>
          <w:szCs w:val="28"/>
          <w:lang w:val="mt-MT"/>
        </w:rPr>
      </w:pPr>
      <w:r w:rsidRPr="00F86192">
        <w:rPr>
          <w:rStyle w:val="tw4winMark"/>
          <w:rFonts w:ascii="Arial" w:eastAsia="MS Gothic" w:hAnsi="Arial" w:cs="Arial"/>
          <w:sz w:val="28"/>
          <w:szCs w:val="28"/>
        </w:rPr>
        <w:lastRenderedPageBreak/>
        <w:t>{0&gt;</w:t>
      </w:r>
      <w:r w:rsidRPr="00F86192">
        <w:rPr>
          <w:rFonts w:ascii="Arial" w:hAnsi="Arial" w:cs="Arial"/>
          <w:b/>
          <w:noProof/>
          <w:vanish/>
          <w:color w:val="FF0000"/>
          <w:sz w:val="28"/>
          <w:szCs w:val="28"/>
        </w:rPr>
        <w:t>Is the research safe?</w:t>
      </w:r>
      <w:r w:rsidRPr="00F86192">
        <w:rPr>
          <w:rStyle w:val="tw4winMark"/>
          <w:rFonts w:ascii="Arial" w:eastAsia="MS Gothic" w:hAnsi="Arial" w:cs="Arial"/>
          <w:sz w:val="28"/>
          <w:szCs w:val="28"/>
        </w:rPr>
        <w:t>&lt;}0{&gt;</w:t>
      </w:r>
      <w:r w:rsidRPr="00F86192">
        <w:rPr>
          <w:rFonts w:ascii="Arial" w:hAnsi="Arial" w:cs="Arial"/>
          <w:b/>
          <w:color w:val="FF0000"/>
          <w:sz w:val="28"/>
          <w:szCs w:val="28"/>
          <w:lang w:val="mt-MT"/>
        </w:rPr>
        <w:t>Hemm</w:t>
      </w:r>
      <w:r w:rsidR="00514438" w:rsidRPr="00F86192">
        <w:rPr>
          <w:rFonts w:ascii="Arial" w:hAnsi="Arial" w:cs="Arial"/>
          <w:b/>
          <w:color w:val="FF0000"/>
          <w:sz w:val="28"/>
          <w:szCs w:val="28"/>
          <w:lang w:val="mt-MT"/>
        </w:rPr>
        <w:t xml:space="preserve">  </w:t>
      </w:r>
      <w:r w:rsidRPr="00F86192">
        <w:rPr>
          <w:rFonts w:ascii="Arial" w:hAnsi="Arial" w:cs="Arial"/>
          <w:b/>
          <w:color w:val="FF0000"/>
          <w:sz w:val="28"/>
          <w:szCs w:val="28"/>
          <w:lang w:val="mt-MT"/>
        </w:rPr>
        <w:t>xi</w:t>
      </w:r>
      <w:r w:rsidR="00514438" w:rsidRPr="00F86192">
        <w:rPr>
          <w:rFonts w:ascii="Arial" w:hAnsi="Arial" w:cs="Arial"/>
          <w:b/>
          <w:color w:val="FF0000"/>
          <w:sz w:val="28"/>
          <w:szCs w:val="28"/>
          <w:lang w:val="mt-MT"/>
        </w:rPr>
        <w:t xml:space="preserve">  </w:t>
      </w:r>
      <w:r w:rsidRPr="00F86192">
        <w:rPr>
          <w:rFonts w:ascii="Arial" w:hAnsi="Arial" w:cs="Arial"/>
          <w:b/>
          <w:color w:val="FF0000"/>
          <w:sz w:val="28"/>
          <w:szCs w:val="28"/>
          <w:lang w:val="mt-MT"/>
        </w:rPr>
        <w:t>perikli</w:t>
      </w:r>
      <w:r w:rsidR="00514438" w:rsidRPr="00F86192">
        <w:rPr>
          <w:rFonts w:ascii="Arial" w:hAnsi="Arial" w:cs="Arial"/>
          <w:b/>
          <w:color w:val="FF0000"/>
          <w:sz w:val="28"/>
          <w:szCs w:val="28"/>
          <w:lang w:val="mt-MT"/>
        </w:rPr>
        <w:t xml:space="preserve">  </w:t>
      </w:r>
      <w:r w:rsidRPr="00F86192">
        <w:rPr>
          <w:rFonts w:ascii="Arial" w:hAnsi="Arial" w:cs="Arial"/>
          <w:b/>
          <w:color w:val="FF0000"/>
          <w:sz w:val="28"/>
          <w:szCs w:val="28"/>
          <w:lang w:val="mt-MT"/>
        </w:rPr>
        <w:t>f’din</w:t>
      </w:r>
      <w:r w:rsidR="00514438" w:rsidRPr="00F86192">
        <w:rPr>
          <w:rFonts w:ascii="Arial" w:hAnsi="Arial" w:cs="Arial"/>
          <w:b/>
          <w:color w:val="FF0000"/>
          <w:sz w:val="28"/>
          <w:szCs w:val="28"/>
          <w:lang w:val="mt-MT"/>
        </w:rPr>
        <w:t xml:space="preserve">  </w:t>
      </w:r>
      <w:r w:rsidRPr="00F86192">
        <w:rPr>
          <w:rFonts w:ascii="Arial" w:hAnsi="Arial" w:cs="Arial"/>
          <w:b/>
          <w:color w:val="FF0000"/>
          <w:sz w:val="28"/>
          <w:szCs w:val="28"/>
          <w:lang w:val="mt-MT"/>
        </w:rPr>
        <w:t>ir-riċerka?</w:t>
      </w:r>
      <w:r w:rsidRPr="00F86192">
        <w:rPr>
          <w:rStyle w:val="tw4winMark"/>
          <w:rFonts w:ascii="Arial" w:eastAsia="MS Gothic" w:hAnsi="Arial" w:cs="Arial"/>
          <w:sz w:val="28"/>
          <w:szCs w:val="28"/>
        </w:rPr>
        <w:t>&lt;0}</w:t>
      </w:r>
    </w:p>
    <w:p w:rsidR="00FD182D" w:rsidRPr="00FD182D" w:rsidRDefault="00FD182D" w:rsidP="007842ED">
      <w:pPr>
        <w:rPr>
          <w:rFonts w:ascii="Arial" w:hAnsi="Arial" w:cs="Arial"/>
          <w:b/>
          <w:color w:val="FF0000"/>
          <w:sz w:val="32"/>
          <w:lang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512570" cy="1281430"/>
                  <wp:effectExtent l="0" t="0" r="0" b="0"/>
                  <wp:docPr id="156" name="Picture 10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12800" cy="914400"/>
                  <wp:effectExtent l="0" t="0" r="6350" b="0"/>
                  <wp:docPr id="155" name="Picture 10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416685" cy="976630"/>
                  <wp:effectExtent l="0" t="0" r="0" b="0"/>
                  <wp:docPr id="154" name="Picture 10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F86192" w:rsidRDefault="007842ED" w:rsidP="007842ED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A  committee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decides  if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research  can  happen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Hemm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kumitat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jiddeċiedi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jekk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għandhiex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issir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ir-riċerka</w:t>
            </w:r>
            <w:r w:rsidRPr="00F86192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is  the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ethics  committee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hu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l-</w:t>
            </w:r>
            <w:r w:rsidRPr="00F86192">
              <w:rPr>
                <w:rFonts w:ascii="Arial" w:hAnsi="Arial"/>
                <w:b/>
                <w:lang w:val="mt-MT"/>
              </w:rPr>
              <w:t>kumitat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etiku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They  say  that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this  research  can  happen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jgħid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din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ir-riċerka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tista’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ssir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They  say  that  it  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safe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jgħid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m’hemmx</w:t>
            </w:r>
            <w:r w:rsidR="00514438" w:rsidRPr="00F86192">
              <w:rPr>
                <w:rFonts w:ascii="Arial" w:hAnsi="Arial"/>
                <w:b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perikli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They  say  that  it  has  been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planned  properly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jgħid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din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ir-riċerka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tfasslet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kif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F86192">
              <w:rPr>
                <w:rFonts w:ascii="Arial" w:hAnsi="Arial"/>
                <w:b/>
                <w:lang w:val="mt-MT"/>
              </w:rPr>
              <w:t>jixraq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br w:type="page"/>
      </w:r>
    </w:p>
    <w:p w:rsidR="007842ED" w:rsidRDefault="007842ED" w:rsidP="007842ED">
      <w:pPr>
        <w:spacing w:after="200" w:line="360" w:lineRule="auto"/>
        <w:rPr>
          <w:rFonts w:ascii="Arial" w:hAnsi="Arial"/>
          <w:b/>
          <w:color w:val="FF0000"/>
          <w:sz w:val="32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What if something goes wrong?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>X’jiġri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f’każ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li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xi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ħaġa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tmur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ħażin?</w:t>
      </w:r>
      <w:r>
        <w:rPr>
          <w:rStyle w:val="tw4winMark"/>
          <w:rFonts w:eastAsia="MS Gothic"/>
        </w:rPr>
        <w:t>&lt;0}</w:t>
      </w:r>
    </w:p>
    <w:p w:rsidR="00FD182D" w:rsidRPr="00FD182D" w:rsidRDefault="00FD182D" w:rsidP="007842ED">
      <w:pPr>
        <w:rPr>
          <w:rFonts w:ascii="Arial" w:hAnsi="Arial" w:cs="Arial"/>
          <w:b/>
          <w:color w:val="FF0000"/>
          <w:sz w:val="32"/>
          <w:lang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</w:tcPr>
          <w:p w:rsidR="00FD182D" w:rsidRPr="007842ED" w:rsidRDefault="00FD182D" w:rsidP="00FD182D">
            <w:pPr>
              <w:spacing w:line="360" w:lineRule="auto"/>
              <w:rPr>
                <w:rFonts w:ascii="Arial" w:hAnsi="Arial" w:cs="Arial"/>
                <w:lang w:val="mt-MT" w:eastAsia="en-GB"/>
              </w:rPr>
            </w:pPr>
          </w:p>
        </w:tc>
        <w:tc>
          <w:tcPr>
            <w:tcW w:w="6299" w:type="dxa"/>
          </w:tcPr>
          <w:p w:rsidR="007842ED" w:rsidRPr="008A0CEB" w:rsidRDefault="007842ED" w:rsidP="007842ED">
            <w:pPr>
              <w:spacing w:line="360" w:lineRule="auto"/>
              <w:rPr>
                <w:rFonts w:ascii="Arial" w:hAnsi="Arial"/>
                <w:b/>
              </w:rPr>
            </w:pPr>
            <w:r w:rsidRPr="008A0CEB">
              <w:rPr>
                <w:rStyle w:val="tw4winMark"/>
                <w:rFonts w:eastAsia="MS Gothic"/>
                <w:b/>
              </w:rPr>
              <w:t>{0&gt;</w:t>
            </w:r>
            <w:r w:rsidRPr="008A0CEB">
              <w:rPr>
                <w:rFonts w:ascii="Arial" w:hAnsi="Arial"/>
                <w:b/>
                <w:noProof/>
                <w:vanish/>
              </w:rPr>
              <w:t xml:space="preserve">This  is  very  </w:t>
            </w:r>
            <w:r w:rsidRPr="008A0CEB">
              <w:rPr>
                <w:rFonts w:ascii="Arial" w:hAnsi="Arial"/>
                <w:b/>
                <w:noProof/>
                <w:vanish/>
                <w:sz w:val="28"/>
              </w:rPr>
              <w:t>unlikely</w:t>
            </w:r>
            <w:r w:rsidRPr="008A0CEB">
              <w:rPr>
                <w:rStyle w:val="tw4winMark"/>
                <w:rFonts w:eastAsia="MS Gothic"/>
                <w:b/>
              </w:rPr>
              <w:t>&lt;}0{&gt;</w:t>
            </w:r>
            <w:r w:rsidRPr="008A0CEB">
              <w:rPr>
                <w:rFonts w:ascii="Arial" w:hAnsi="Arial"/>
                <w:b/>
                <w:lang w:val="mt-MT"/>
              </w:rPr>
              <w:t>Diffiċli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jiġri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dan</w:t>
            </w:r>
            <w:r w:rsidRPr="008A0CEB">
              <w:rPr>
                <w:rStyle w:val="tw4winMark"/>
                <w:rFonts w:eastAsia="MS Gothic"/>
                <w:b/>
              </w:rPr>
              <w:t>&lt;0}</w:t>
            </w:r>
            <w:r w:rsidR="00514438" w:rsidRPr="008A0CEB">
              <w:rPr>
                <w:rFonts w:ascii="Arial" w:hAnsi="Arial"/>
                <w:b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However,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Madanakollu,</w:t>
            </w:r>
            <w:r>
              <w:rPr>
                <w:rStyle w:val="tw4winMark"/>
                <w:rFonts w:eastAsia="MS Gothic"/>
              </w:rPr>
              <w:t>&lt;0}</w:t>
            </w:r>
            <w:r w:rsidR="00514438">
              <w:rPr>
                <w:rFonts w:ascii="Arial" w:hAnsi="Arial"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NHS  has  set  up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a  committee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l-XXX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waqqaf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kumitat</w:t>
            </w:r>
            <w:r w:rsidRPr="008A0CEB">
              <w:rPr>
                <w:rStyle w:val="tw4winMark"/>
                <w:rFonts w:eastAsia="MS Gothic"/>
                <w:b/>
              </w:rPr>
              <w:t>&lt;0}</w:t>
            </w:r>
            <w:r w:rsidR="00514438" w:rsidRPr="008A0CEB">
              <w:rPr>
                <w:rFonts w:ascii="Arial" w:hAnsi="Arial"/>
                <w:b/>
                <w:sz w:val="28"/>
              </w:rPr>
              <w:t xml:space="preserve">  </w:t>
            </w:r>
            <w:r w:rsidR="00514438">
              <w:rPr>
                <w:rFonts w:ascii="Arial" w:hAnsi="Arial"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committee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monitor  the  research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il-kumitat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jiċċekkja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r-riċerka</w:t>
            </w:r>
            <w:r w:rsidRPr="008A0CEB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  <w:b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committee  has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different  people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from  those  who  do  this  research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Il-kumitat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fih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nies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differenti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minn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fost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dawk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qed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jagħmlu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din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ir-riċerka</w:t>
            </w:r>
            <w:r>
              <w:rPr>
                <w:rStyle w:val="tw4winMark"/>
                <w:rFonts w:eastAsia="MS Gothic"/>
              </w:rPr>
              <w:t>&lt;0}</w:t>
            </w:r>
            <w:r w:rsidR="00514438">
              <w:rPr>
                <w:rFonts w:ascii="Arial" w:hAnsi="Arial"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color w:val="FF0000"/>
                <w:sz w:val="28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699770" cy="564515"/>
                  <wp:effectExtent l="0" t="0" r="5080" b="6985"/>
                  <wp:docPr id="153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683260" cy="412115"/>
                  <wp:effectExtent l="0" t="0" r="2540" b="6985"/>
                  <wp:docPr id="152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35660" cy="666115"/>
                  <wp:effectExtent l="0" t="0" r="2540" b="635"/>
                  <wp:docPr id="151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If  you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 take  part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in  the  research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Jekk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tieħu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sehem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fir-riċerka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and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if  you  think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you  were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harmed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taħseb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li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saritlek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xi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ħsara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there  are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people  to  talk  to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hemm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nies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ma’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min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titkellem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8A0CEB" w:rsidRDefault="007842ED" w:rsidP="007842ED">
            <w:pPr>
              <w:spacing w:line="360" w:lineRule="auto"/>
              <w:rPr>
                <w:rFonts w:ascii="Arial" w:hAnsi="Arial"/>
                <w:b/>
              </w:rPr>
            </w:pPr>
            <w:r w:rsidRPr="008A0CEB">
              <w:rPr>
                <w:rStyle w:val="tw4winMark"/>
                <w:rFonts w:eastAsia="MS Gothic"/>
                <w:b/>
              </w:rPr>
              <w:t>{0&gt;</w:t>
            </w:r>
            <w:r w:rsidRPr="008A0CEB">
              <w:rPr>
                <w:rFonts w:ascii="Arial" w:hAnsi="Arial"/>
                <w:b/>
                <w:noProof/>
                <w:vanish/>
                <w:sz w:val="28"/>
              </w:rPr>
              <w:t xml:space="preserve">contact </w:t>
            </w:r>
            <w:r w:rsidRPr="008A0CEB">
              <w:rPr>
                <w:rFonts w:ascii="Arial" w:hAnsi="Arial"/>
                <w:b/>
                <w:noProof/>
                <w:vanish/>
              </w:rPr>
              <w:t xml:space="preserve"> xxxxx</w:t>
            </w:r>
            <w:r w:rsidRPr="008A0CEB">
              <w:rPr>
                <w:rStyle w:val="tw4winMark"/>
                <w:rFonts w:eastAsia="MS Gothic"/>
                <w:b/>
              </w:rPr>
              <w:t>&lt;}0{&gt;</w:t>
            </w:r>
            <w:r w:rsidRPr="008A0CEB">
              <w:rPr>
                <w:rFonts w:ascii="Arial" w:hAnsi="Arial"/>
                <w:b/>
                <w:lang w:val="mt-MT"/>
              </w:rPr>
              <w:t>ikkuntattja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lil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xxxxx</w:t>
            </w:r>
            <w:r w:rsidRPr="008A0CEB">
              <w:rPr>
                <w:rStyle w:val="tw4winMark"/>
                <w:rFonts w:eastAsia="MS Gothic"/>
                <w:b/>
              </w:rPr>
              <w:t>&lt;0}</w:t>
            </w:r>
            <w:r w:rsidR="00514438" w:rsidRPr="008A0CEB">
              <w:rPr>
                <w:rFonts w:ascii="Arial" w:hAnsi="Arial"/>
                <w:b/>
              </w:rPr>
              <w:t xml:space="preserve">    </w:t>
            </w:r>
          </w:p>
          <w:p w:rsidR="00FD182D" w:rsidRPr="008A0CEB" w:rsidRDefault="00FD182D" w:rsidP="00FD182D">
            <w:pPr>
              <w:spacing w:line="360" w:lineRule="auto"/>
              <w:rPr>
                <w:rFonts w:ascii="Arial" w:hAnsi="Arial" w:cs="Arial"/>
                <w:b/>
                <w:lang w:eastAsia="en-GB"/>
              </w:rPr>
            </w:pPr>
          </w:p>
          <w:p w:rsidR="007842ED" w:rsidRPr="008A0CEB" w:rsidRDefault="007842ED" w:rsidP="007842ED">
            <w:pPr>
              <w:spacing w:line="360" w:lineRule="auto"/>
              <w:rPr>
                <w:rFonts w:ascii="Arial" w:hAnsi="Arial"/>
                <w:b/>
              </w:rPr>
            </w:pPr>
            <w:r w:rsidRPr="008A0CEB">
              <w:rPr>
                <w:rStyle w:val="tw4winMark"/>
                <w:rFonts w:eastAsia="MS Gothic"/>
                <w:b/>
              </w:rPr>
              <w:t>{0&gt;</w:t>
            </w:r>
            <w:r w:rsidRPr="008A0CEB">
              <w:rPr>
                <w:rFonts w:ascii="Arial" w:hAnsi="Arial"/>
                <w:b/>
                <w:noProof/>
                <w:vanish/>
              </w:rPr>
              <w:t>at  xxxx</w:t>
            </w:r>
            <w:r w:rsidRPr="008A0CEB">
              <w:rPr>
                <w:rStyle w:val="tw4winMark"/>
                <w:rFonts w:eastAsia="MS Gothic"/>
                <w:b/>
              </w:rPr>
              <w:t>&lt;}0{&gt;</w:t>
            </w:r>
            <w:r w:rsidRPr="008A0CEB">
              <w:rPr>
                <w:rFonts w:ascii="Arial" w:hAnsi="Arial"/>
                <w:b/>
                <w:lang w:val="mt-MT"/>
              </w:rPr>
              <w:t>fuq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xxxx</w:t>
            </w:r>
            <w:r w:rsidRPr="008A0CEB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7842ED" w:rsidRDefault="007842ED" w:rsidP="007842E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University   has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insurance</w:t>
            </w:r>
            <w:r>
              <w:rPr>
                <w:rStyle w:val="tw4winMark"/>
                <w:rFonts w:eastAsia="MS Gothic"/>
              </w:rPr>
              <w:t>&lt;}0{&gt;</w:t>
            </w:r>
            <w:r w:rsidR="008A0CEB">
              <w:rPr>
                <w:rStyle w:val="tw4winMark"/>
                <w:rFonts w:eastAsia="MS Gothic"/>
              </w:rPr>
              <w:t xml:space="preserve"> 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</w:tbl>
    <w:p w:rsid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8A0CEB" w:rsidRPr="00FD182D" w:rsidRDefault="008A0CEB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7842ED" w:rsidRDefault="007842ED" w:rsidP="007842E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What will happen after the research?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>X’se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jiġri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wara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r-riċerka?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779145" cy="965200"/>
                  <wp:effectExtent l="0" t="0" r="1905" b="6350"/>
                  <wp:docPr id="149" name="Picture 10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7842ED" w:rsidRDefault="007842ED" w:rsidP="007842ED">
            <w:pPr>
              <w:spacing w:line="360" w:lineRule="auto"/>
              <w:rPr>
                <w:rFonts w:ascii="MS Gothic" w:eastAsia="MS Gothic"/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researchers</w:t>
            </w:r>
            <w:r>
              <w:rPr>
                <w:rFonts w:ascii="Arial" w:hAnsi="Arial"/>
                <w:noProof/>
                <w:vanish/>
              </w:rPr>
              <w:t xml:space="preserve">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look  at  the  results</w:t>
            </w:r>
            <w:r>
              <w:rPr>
                <w:rStyle w:val="tw4winMark"/>
                <w:rFonts w:eastAsia="MS Gothic"/>
              </w:rPr>
              <w:t>&lt;}96{&gt;</w:t>
            </w:r>
            <w:r>
              <w:rPr>
                <w:rFonts w:ascii="Arial" w:hAnsi="Arial"/>
                <w:lang w:val="mt-MT"/>
              </w:rPr>
              <w:t>Ir-riċerkaturi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se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jiflu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r-riżultati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621030" cy="756285"/>
                  <wp:effectExtent l="0" t="0" r="7620" b="5715"/>
                  <wp:docPr id="148" name="Picture 10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They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learn  more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about  </w:t>
            </w:r>
            <w:r>
              <w:rPr>
                <w:rFonts w:ascii="Arial" w:hAnsi="Arial"/>
                <w:b/>
                <w:noProof/>
                <w:vanish/>
              </w:rPr>
              <w:t>xxx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jitgħallmu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aktar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dwar</w:t>
            </w:r>
            <w:r w:rsidR="00514438" w:rsidRPr="008A0CEB">
              <w:rPr>
                <w:rFonts w:ascii="Arial" w:hAnsi="Arial"/>
                <w:b/>
                <w:lang w:val="mt-MT"/>
              </w:rPr>
              <w:t xml:space="preserve">  </w:t>
            </w:r>
            <w:r w:rsidRPr="008A0CEB">
              <w:rPr>
                <w:rFonts w:ascii="Arial" w:hAnsi="Arial"/>
                <w:b/>
                <w:lang w:val="mt-MT"/>
              </w:rPr>
              <w:t>xxx</w:t>
            </w:r>
            <w:r w:rsidRPr="008A0CEB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  <w:r w:rsidRPr="00FD182D">
        <w:rPr>
          <w:rFonts w:ascii="Arial" w:hAnsi="Arial" w:cs="Arial"/>
          <w:b/>
          <w:color w:val="FF0000"/>
          <w:sz w:val="32"/>
          <w:lang w:eastAsia="en-GB"/>
        </w:rPr>
        <w:br w:type="page"/>
      </w:r>
    </w:p>
    <w:p w:rsidR="00FD182D" w:rsidRPr="007842ED" w:rsidRDefault="007842ED" w:rsidP="007842E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lastRenderedPageBreak/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What will happen to the results?</w:t>
      </w:r>
      <w:r>
        <w:rPr>
          <w:rStyle w:val="tw4winMark"/>
          <w:rFonts w:eastAsia="MS Gothic"/>
        </w:rPr>
        <w:t>&lt;}72{&gt;</w:t>
      </w:r>
      <w:r>
        <w:rPr>
          <w:rFonts w:ascii="Arial" w:hAnsi="Arial"/>
          <w:b/>
          <w:color w:val="FF0000"/>
          <w:sz w:val="32"/>
          <w:lang w:val="mt-MT"/>
        </w:rPr>
        <w:t>X’se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jiġri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>
        <w:rPr>
          <w:rFonts w:ascii="Arial" w:hAnsi="Arial"/>
          <w:b/>
          <w:color w:val="FF0000"/>
          <w:sz w:val="32"/>
          <w:lang w:val="mt-MT"/>
        </w:rPr>
        <w:t>mir-riżultati?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756285"/>
                  <wp:effectExtent l="0" t="0" r="0" b="5715"/>
                  <wp:docPr id="147" name="Picture 11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7842ED" w:rsidRDefault="007842ED" w:rsidP="007842E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We  will</w:t>
            </w:r>
            <w:r>
              <w:rPr>
                <w:rFonts w:ascii="Arial" w:hAnsi="Arial"/>
                <w:b/>
                <w:noProof/>
                <w:vanish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give  you  the  results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>of  the  research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ngħaddulek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ir-riżultati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tar-riċerka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82345" cy="965200"/>
                  <wp:effectExtent l="0" t="0" r="8255" b="6350"/>
                  <wp:docPr id="146" name="Picture 11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586740" cy="846455"/>
                  <wp:effectExtent l="0" t="0" r="3810" b="0"/>
                  <wp:docPr id="145" name="Picture 11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14400" cy="897255"/>
                  <wp:effectExtent l="0" t="0" r="0" b="0"/>
                  <wp:docPr id="144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share  the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results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naqsmu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r-riżultati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with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other  researchers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ma’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riċerkaturi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oħrajn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8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at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conferences</w:t>
            </w:r>
            <w:r>
              <w:rPr>
                <w:rFonts w:ascii="Arial" w:hAnsi="Arial"/>
                <w:noProof/>
                <w:vanish/>
              </w:rPr>
              <w:t xml:space="preserve">  and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meetings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waqt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konferenzi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u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laqgħat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through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newsletters</w:t>
            </w:r>
            <w:r>
              <w:rPr>
                <w:rFonts w:ascii="Arial" w:hAnsi="Arial"/>
                <w:noProof/>
                <w:vanish/>
              </w:rPr>
              <w:t xml:space="preserve">  and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magazines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permezz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newsletters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u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rivisti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1A1D51" w:rsidRDefault="007842ED" w:rsidP="007842ED">
            <w:pPr>
              <w:spacing w:line="360" w:lineRule="auto"/>
              <w:rPr>
                <w:rFonts w:ascii="Arial" w:hAnsi="Arial"/>
                <w:b/>
              </w:rPr>
            </w:pPr>
            <w:r w:rsidRPr="001A1D51">
              <w:rPr>
                <w:rStyle w:val="tw4winMark"/>
                <w:rFonts w:eastAsia="MS Gothic"/>
                <w:b/>
              </w:rPr>
              <w:t>{0&gt;</w:t>
            </w:r>
            <w:r w:rsidRPr="001A1D51">
              <w:rPr>
                <w:rFonts w:ascii="Arial" w:hAnsi="Arial"/>
                <w:b/>
                <w:noProof/>
                <w:vanish/>
              </w:rPr>
              <w:t xml:space="preserve">in  </w:t>
            </w:r>
            <w:r w:rsidRPr="001A1D51">
              <w:rPr>
                <w:rFonts w:ascii="Arial" w:hAnsi="Arial"/>
                <w:b/>
                <w:noProof/>
                <w:vanish/>
                <w:sz w:val="28"/>
              </w:rPr>
              <w:t>academic  journals</w:t>
            </w:r>
            <w:r w:rsidRPr="001A1D51">
              <w:rPr>
                <w:rStyle w:val="tw4winMark"/>
                <w:rFonts w:eastAsia="MS Gothic"/>
                <w:b/>
              </w:rPr>
              <w:t>&lt;}0{&gt;</w:t>
            </w:r>
            <w:r w:rsidRPr="001A1D51">
              <w:rPr>
                <w:rFonts w:ascii="Arial" w:hAnsi="Arial"/>
                <w:b/>
                <w:lang w:val="mt-MT"/>
              </w:rPr>
              <w:t>f’ġurnali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akkademiċi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on  the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website  </w:t>
            </w:r>
            <w:r>
              <w:rPr>
                <w:rFonts w:ascii="Arial" w:hAnsi="Arial"/>
                <w:b/>
                <w:noProof/>
                <w:vanish/>
              </w:rPr>
              <w:t>xxxx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fuq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is-sit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elettroniku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xxxx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with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other  people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who  have  a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stroke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ma’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nies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oħrajn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jkollhom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puplesija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82345" cy="965200"/>
                  <wp:effectExtent l="0" t="0" r="8255" b="6350"/>
                  <wp:docPr id="143" name="Picture 11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7842ED" w:rsidRDefault="007842ED" w:rsidP="007842E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results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not  use  your  name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Ir-riżultati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mhux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se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jużaw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ismek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  <w:b/>
                <w:sz w:val="32"/>
              </w:rPr>
              <w:t xml:space="preserve">  </w:t>
            </w: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82345" cy="965200"/>
                  <wp:effectExtent l="0" t="0" r="8255" b="6350"/>
                  <wp:docPr id="142" name="Picture 11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results  may  include 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what  you  said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Ir-riżultati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jistgħu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jinkludu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dak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li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="001A1D51" w:rsidRPr="001A1D51">
              <w:rPr>
                <w:rFonts w:ascii="Arial" w:hAnsi="Arial"/>
                <w:b/>
                <w:lang w:val="mt-MT"/>
              </w:rPr>
              <w:t>għidt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  <w:sz w:val="28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8"/>
                <w:lang w:eastAsia="en-GB"/>
              </w:rPr>
            </w:pPr>
          </w:p>
          <w:p w:rsidR="007842ED" w:rsidRPr="007842ED" w:rsidRDefault="007842ED" w:rsidP="007842E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but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not  who  said  it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imma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mhux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min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qalu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43" w:type="dxa"/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82345" cy="965200"/>
                  <wp:effectExtent l="0" t="0" r="8255" b="6350"/>
                  <wp:docPr id="141" name="Picture 11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7842ED" w:rsidRDefault="007842ED" w:rsidP="007842ED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The  results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may  include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photographs  of  you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Ir-riżultati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jistgħu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jinkludu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ritratti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tiegħek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</w:tbl>
    <w:p w:rsidR="00FD182D" w:rsidRPr="00FD182D" w:rsidRDefault="00FD182D" w:rsidP="00FD182D">
      <w:pPr>
        <w:spacing w:after="200" w:line="360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FD182D" w:rsidRDefault="00FD182D" w:rsidP="00FD182D">
      <w:pPr>
        <w:spacing w:after="200" w:line="276" w:lineRule="auto"/>
        <w:rPr>
          <w:rFonts w:ascii="Arial" w:hAnsi="Arial" w:cs="Arial"/>
          <w:b/>
          <w:color w:val="FF0000"/>
          <w:sz w:val="32"/>
          <w:lang w:eastAsia="en-GB"/>
        </w:rPr>
      </w:pPr>
    </w:p>
    <w:p w:rsidR="00FD182D" w:rsidRPr="007842ED" w:rsidRDefault="007842ED" w:rsidP="007842ED">
      <w:pPr>
        <w:spacing w:after="200" w:line="360" w:lineRule="auto"/>
        <w:rPr>
          <w:rFonts w:ascii="Arial" w:hAnsi="Arial"/>
          <w:b/>
          <w:color w:val="FF0000"/>
          <w:sz w:val="32"/>
          <w:lang w:val="mt-MT"/>
        </w:rPr>
      </w:pPr>
      <w:r>
        <w:rPr>
          <w:rStyle w:val="tw4winMark"/>
          <w:rFonts w:eastAsia="MS Gothic"/>
        </w:rPr>
        <w:t>{0&gt;</w:t>
      </w:r>
      <w:r>
        <w:rPr>
          <w:rFonts w:ascii="Arial" w:hAnsi="Arial"/>
          <w:b/>
          <w:noProof/>
          <w:vanish/>
          <w:color w:val="FF0000"/>
          <w:sz w:val="32"/>
        </w:rPr>
        <w:t>What next?</w:t>
      </w:r>
      <w:r>
        <w:rPr>
          <w:rStyle w:val="tw4winMark"/>
          <w:rFonts w:eastAsia="MS Gothic"/>
        </w:rPr>
        <w:t>&lt;}0{&gt;</w:t>
      </w:r>
      <w:r>
        <w:rPr>
          <w:rFonts w:ascii="Arial" w:hAnsi="Arial"/>
          <w:b/>
          <w:color w:val="FF0000"/>
          <w:sz w:val="32"/>
          <w:lang w:val="mt-MT"/>
        </w:rPr>
        <w:t>U</w:t>
      </w:r>
      <w:r w:rsidR="00514438">
        <w:rPr>
          <w:rFonts w:ascii="Arial" w:hAnsi="Arial"/>
          <w:b/>
          <w:color w:val="FF0000"/>
          <w:sz w:val="32"/>
          <w:lang w:val="mt-MT"/>
        </w:rPr>
        <w:t xml:space="preserve">  </w:t>
      </w:r>
      <w:r w:rsidR="001A1D51">
        <w:rPr>
          <w:rFonts w:ascii="Arial" w:hAnsi="Arial"/>
          <w:b/>
          <w:color w:val="FF0000"/>
          <w:sz w:val="32"/>
          <w:lang w:val="mt-MT"/>
        </w:rPr>
        <w:t>issa</w:t>
      </w:r>
      <w:r>
        <w:rPr>
          <w:rFonts w:ascii="Arial" w:hAnsi="Arial"/>
          <w:b/>
          <w:color w:val="FF0000"/>
          <w:sz w:val="32"/>
          <w:lang w:val="mt-MT"/>
        </w:rPr>
        <w:t>?</w:t>
      </w:r>
      <w:r>
        <w:rPr>
          <w:rStyle w:val="tw4winMark"/>
          <w:rFonts w:eastAsia="MS Gothic"/>
        </w:rPr>
        <w:t>&lt;0}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54"/>
        <w:gridCol w:w="6288"/>
      </w:tblGrid>
      <w:tr w:rsidR="00FD182D" w:rsidRPr="00FD182D" w:rsidTr="00FD182D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033145" cy="829945"/>
                  <wp:effectExtent l="0" t="0" r="0" b="8255"/>
                  <wp:docPr id="140" name="Picture 11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1A1D51" w:rsidRDefault="007842ED" w:rsidP="007842E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A1D51">
              <w:rPr>
                <w:rStyle w:val="tw4winMark"/>
                <w:rFonts w:ascii="Arial" w:eastAsia="MS Gothic" w:hAnsi="Arial" w:cs="Arial"/>
                <w:b/>
                <w:sz w:val="28"/>
                <w:szCs w:val="28"/>
              </w:rPr>
              <w:t>{0&gt;</w:t>
            </w:r>
            <w:r w:rsidRPr="001A1D51">
              <w:rPr>
                <w:rFonts w:ascii="Arial" w:hAnsi="Arial" w:cs="Arial"/>
                <w:b/>
                <w:noProof/>
                <w:vanish/>
                <w:sz w:val="28"/>
                <w:szCs w:val="28"/>
              </w:rPr>
              <w:t>Do  you  want  to  take  part?</w:t>
            </w:r>
            <w:r w:rsidRPr="001A1D51">
              <w:rPr>
                <w:rStyle w:val="tw4winMark"/>
                <w:rFonts w:ascii="Arial" w:eastAsia="MS Gothic" w:hAnsi="Arial" w:cs="Arial"/>
                <w:b/>
                <w:sz w:val="28"/>
                <w:szCs w:val="28"/>
              </w:rPr>
              <w:t>&lt;}72{&gt;</w:t>
            </w:r>
            <w:r w:rsidRPr="001A1D51">
              <w:rPr>
                <w:rFonts w:ascii="Arial" w:hAnsi="Arial" w:cs="Arial"/>
                <w:b/>
                <w:sz w:val="28"/>
                <w:szCs w:val="28"/>
                <w:lang w:val="mt-MT"/>
              </w:rPr>
              <w:t>Trid</w:t>
            </w:r>
            <w:r w:rsidR="00514438" w:rsidRPr="001A1D51">
              <w:rPr>
                <w:rFonts w:ascii="Arial" w:hAnsi="Arial" w:cs="Arial"/>
                <w:b/>
                <w:sz w:val="28"/>
                <w:szCs w:val="28"/>
                <w:lang w:val="mt-MT"/>
              </w:rPr>
              <w:t xml:space="preserve">  </w:t>
            </w:r>
            <w:r w:rsidRPr="001A1D51">
              <w:rPr>
                <w:rFonts w:ascii="Arial" w:hAnsi="Arial" w:cs="Arial"/>
                <w:b/>
                <w:sz w:val="28"/>
                <w:szCs w:val="28"/>
                <w:lang w:val="mt-MT"/>
              </w:rPr>
              <w:t>tieħu</w:t>
            </w:r>
            <w:r w:rsidR="00514438" w:rsidRPr="001A1D51">
              <w:rPr>
                <w:rFonts w:ascii="Arial" w:hAnsi="Arial" w:cs="Arial"/>
                <w:b/>
                <w:sz w:val="28"/>
                <w:szCs w:val="28"/>
                <w:lang w:val="mt-MT"/>
              </w:rPr>
              <w:t xml:space="preserve">  </w:t>
            </w:r>
            <w:r w:rsidRPr="001A1D51">
              <w:rPr>
                <w:rFonts w:ascii="Arial" w:hAnsi="Arial" w:cs="Arial"/>
                <w:b/>
                <w:sz w:val="28"/>
                <w:szCs w:val="28"/>
                <w:lang w:val="mt-MT"/>
              </w:rPr>
              <w:t>sehem?</w:t>
            </w:r>
            <w:r w:rsidRPr="001A1D51">
              <w:rPr>
                <w:rStyle w:val="tw4winMark"/>
                <w:rFonts w:ascii="Arial" w:eastAsia="MS Gothic" w:hAnsi="Arial" w:cs="Arial"/>
                <w:b/>
                <w:sz w:val="28"/>
                <w:szCs w:val="28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1A1D51" w:rsidRDefault="007842ED" w:rsidP="007842E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mt-MT"/>
              </w:rPr>
            </w:pPr>
            <w:r w:rsidRPr="001A1D51">
              <w:rPr>
                <w:rStyle w:val="tw4winMark"/>
                <w:rFonts w:ascii="Arial" w:eastAsia="MS Gothic" w:hAnsi="Arial" w:cs="Arial"/>
                <w:sz w:val="28"/>
                <w:szCs w:val="28"/>
              </w:rPr>
              <w:t>{0&gt;</w:t>
            </w:r>
            <w:r w:rsidRPr="001A1D51">
              <w:rPr>
                <w:rFonts w:ascii="Arial" w:hAnsi="Arial" w:cs="Arial"/>
                <w:b/>
                <w:noProof/>
                <w:vanish/>
                <w:sz w:val="28"/>
                <w:szCs w:val="28"/>
              </w:rPr>
              <w:t>You  need  to  decide</w:t>
            </w:r>
            <w:r w:rsidRPr="001A1D51">
              <w:rPr>
                <w:rStyle w:val="tw4winMark"/>
                <w:rFonts w:ascii="Arial" w:eastAsia="MS Gothic" w:hAnsi="Arial" w:cs="Arial"/>
                <w:sz w:val="28"/>
                <w:szCs w:val="28"/>
              </w:rPr>
              <w:t>&lt;}0{&gt;</w:t>
            </w:r>
            <w:r w:rsidRPr="001A1D51">
              <w:rPr>
                <w:rFonts w:ascii="Arial" w:hAnsi="Arial" w:cs="Arial"/>
                <w:b/>
                <w:sz w:val="28"/>
                <w:szCs w:val="28"/>
                <w:lang w:val="mt-MT"/>
              </w:rPr>
              <w:t>Trid</w:t>
            </w:r>
            <w:r w:rsidR="00514438" w:rsidRPr="001A1D51">
              <w:rPr>
                <w:rFonts w:ascii="Arial" w:hAnsi="Arial" w:cs="Arial"/>
                <w:b/>
                <w:sz w:val="28"/>
                <w:szCs w:val="28"/>
                <w:lang w:val="mt-MT"/>
              </w:rPr>
              <w:t xml:space="preserve">  </w:t>
            </w:r>
            <w:r w:rsidRPr="001A1D51">
              <w:rPr>
                <w:rFonts w:ascii="Arial" w:hAnsi="Arial" w:cs="Arial"/>
                <w:b/>
                <w:sz w:val="28"/>
                <w:szCs w:val="28"/>
                <w:lang w:val="mt-MT"/>
              </w:rPr>
              <w:t>tiddeċiedi</w:t>
            </w:r>
            <w:r w:rsidRPr="001A1D51">
              <w:rPr>
                <w:rStyle w:val="tw4winMark"/>
                <w:rFonts w:ascii="Arial" w:eastAsia="MS Gothic" w:hAnsi="Arial" w:cs="Arial"/>
                <w:sz w:val="28"/>
                <w:szCs w:val="28"/>
              </w:rPr>
              <w:t>&lt;0}</w:t>
            </w:r>
            <w:r w:rsidR="00514438" w:rsidRPr="001A1D51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</w:tc>
      </w:tr>
      <w:tr w:rsidR="00FD182D" w:rsidRPr="00FD182D" w:rsidTr="00FD182D">
        <w:trPr>
          <w:trHeight w:val="4830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82345" cy="739140"/>
                  <wp:effectExtent l="0" t="0" r="8255" b="3810"/>
                  <wp:docPr id="139" name="Picture 11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897255" cy="535940"/>
                  <wp:effectExtent l="0" t="0" r="0" b="0"/>
                  <wp:docPr id="138" name="Picture 11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may  want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more information</w:t>
            </w:r>
            <w:r>
              <w:rPr>
                <w:rStyle w:val="tw4winMark"/>
                <w:rFonts w:eastAsia="MS Gothic"/>
              </w:rPr>
              <w:t>&lt;}0{&gt;</w:t>
            </w:r>
            <w:r w:rsidR="001A1D51">
              <w:rPr>
                <w:rFonts w:ascii="Arial" w:hAnsi="Arial"/>
                <w:lang w:val="mt-MT"/>
              </w:rPr>
              <w:t>Jekk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tkun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trid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aktar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tagħrif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Pr="001A1D51" w:rsidRDefault="007842ED" w:rsidP="007842ED">
            <w:pPr>
              <w:spacing w:line="360" w:lineRule="auto"/>
              <w:rPr>
                <w:rFonts w:ascii="Arial" w:hAnsi="Arial"/>
                <w:b/>
              </w:rPr>
            </w:pPr>
            <w:r w:rsidRPr="001A1D51">
              <w:rPr>
                <w:rStyle w:val="tw4winMark"/>
                <w:rFonts w:eastAsia="MS Gothic"/>
                <w:b/>
              </w:rPr>
              <w:t>{0&gt;</w:t>
            </w:r>
            <w:r w:rsidRPr="001A1D51">
              <w:rPr>
                <w:rFonts w:ascii="Arial" w:hAnsi="Arial"/>
                <w:b/>
                <w:noProof/>
                <w:vanish/>
              </w:rPr>
              <w:t>Contact  xxx</w:t>
            </w:r>
            <w:r w:rsidRPr="001A1D51">
              <w:rPr>
                <w:rStyle w:val="tw4winMark"/>
                <w:rFonts w:eastAsia="MS Gothic"/>
                <w:b/>
              </w:rPr>
              <w:t>&lt;}0{&gt;</w:t>
            </w:r>
            <w:r w:rsidRPr="001A1D51">
              <w:rPr>
                <w:rFonts w:ascii="Arial" w:hAnsi="Arial"/>
                <w:b/>
                <w:lang w:val="mt-MT"/>
              </w:rPr>
              <w:t>Ikkuntattja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lil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xxx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  <w:r w:rsidR="00514438" w:rsidRPr="001A1D51">
              <w:rPr>
                <w:rFonts w:ascii="Arial" w:hAnsi="Arial"/>
                <w:b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They  will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 answer  your  questions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jwieġbu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l-mistoqsijiet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tiegħek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 w:rsidRPr="001A1D51">
              <w:rPr>
                <w:rStyle w:val="tw4winMark"/>
                <w:rFonts w:eastAsia="MS Gothic"/>
                <w:b/>
              </w:rPr>
              <w:t>{0&gt;</w:t>
            </w:r>
            <w:r w:rsidRPr="001A1D51">
              <w:rPr>
                <w:rFonts w:ascii="Arial" w:hAnsi="Arial"/>
                <w:b/>
                <w:noProof/>
                <w:vanish/>
                <w:sz w:val="28"/>
              </w:rPr>
              <w:t xml:space="preserve">Let  us  know  </w:t>
            </w:r>
            <w:r w:rsidRPr="001A1D51">
              <w:rPr>
                <w:rFonts w:ascii="Arial" w:hAnsi="Arial"/>
                <w:b/>
                <w:noProof/>
                <w:vanish/>
              </w:rPr>
              <w:t>if  you  want  to  take  part</w:t>
            </w:r>
            <w:r w:rsidRPr="001A1D51">
              <w:rPr>
                <w:rStyle w:val="tw4winMark"/>
                <w:rFonts w:eastAsia="MS Gothic"/>
                <w:b/>
              </w:rPr>
              <w:t>&lt;}0{&gt;</w:t>
            </w:r>
            <w:r w:rsidRPr="001A1D51">
              <w:rPr>
                <w:rFonts w:ascii="Arial" w:hAnsi="Arial"/>
                <w:b/>
                <w:lang w:val="mt-MT"/>
              </w:rPr>
              <w:t>Għidilna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jekk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tridx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tieħu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sehem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can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contact  us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at  </w:t>
            </w:r>
            <w:r>
              <w:rPr>
                <w:rFonts w:ascii="Arial" w:hAnsi="Arial"/>
                <w:b/>
                <w:noProof/>
                <w:vanish/>
              </w:rPr>
              <w:t>xxxx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Tista’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tikkuntattjana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fuq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xxxx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31545" cy="637540"/>
                  <wp:effectExtent l="0" t="0" r="1905" b="0"/>
                  <wp:docPr id="137" name="Picture 12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258570" cy="705485"/>
                  <wp:effectExtent l="0" t="0" r="0" b="0"/>
                  <wp:docPr id="136" name="Picture 12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If  you  decide  to  take  part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Jekk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tiddeċiedi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tieħu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sehem</w:t>
            </w:r>
            <w:r>
              <w:rPr>
                <w:rStyle w:val="tw4winMark"/>
                <w:rFonts w:eastAsia="MS Gothic"/>
              </w:rPr>
              <w:t>&lt;0}</w:t>
            </w:r>
            <w:r w:rsidR="00514438">
              <w:rPr>
                <w:rFonts w:ascii="Arial" w:hAnsi="Arial"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need  to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sign  a  consent  form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ikollok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bżonn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tiffirma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formula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ta’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kunsens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says  that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you  understand</w:t>
            </w:r>
            <w:r>
              <w:rPr>
                <w:rFonts w:ascii="Arial" w:hAnsi="Arial"/>
                <w:noProof/>
                <w:vanish/>
                <w:sz w:val="28"/>
              </w:rPr>
              <w:t xml:space="preserve">  </w:t>
            </w:r>
            <w:r>
              <w:rPr>
                <w:rFonts w:ascii="Arial" w:hAnsi="Arial"/>
                <w:noProof/>
                <w:vanish/>
              </w:rPr>
              <w:t xml:space="preserve">the  research  and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you  agree  </w:t>
            </w:r>
            <w:r>
              <w:rPr>
                <w:rFonts w:ascii="Arial" w:hAnsi="Arial"/>
                <w:noProof/>
                <w:vanish/>
              </w:rPr>
              <w:t>to  take  part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Din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tgħid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int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qed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tifhem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x’inhi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din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ir-riċerka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taqbel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tieħu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sehem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</w:tc>
      </w:tr>
      <w:tr w:rsidR="00FD182D" w:rsidRPr="00FD182D" w:rsidTr="00FD182D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48055" cy="756285"/>
                  <wp:effectExtent l="0" t="0" r="4445" b="5715"/>
                  <wp:docPr id="135" name="Picture 12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519430" cy="756285"/>
                  <wp:effectExtent l="0" t="0" r="0" b="5715"/>
                  <wp:docPr id="134" name="Picture 12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789940"/>
                  <wp:effectExtent l="0" t="0" r="0" b="0"/>
                  <wp:docPr id="133" name="Picture 12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>
                  <wp:extent cx="671830" cy="779145"/>
                  <wp:effectExtent l="0" t="0" r="0" b="1905"/>
                  <wp:docPr id="132" name="Picture 12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671830" cy="779145"/>
                  <wp:effectExtent l="0" t="0" r="0" b="1905"/>
                  <wp:docPr id="131" name="Picture 12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42ED" w:rsidRDefault="007842ED" w:rsidP="007842ED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contact  you</w:t>
            </w:r>
            <w:r>
              <w:rPr>
                <w:rStyle w:val="tw4winMark"/>
                <w:rFonts w:eastAsia="MS Gothic"/>
              </w:rPr>
              <w:t>&lt;}75{&gt;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nikkuntattjawk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  <w:sz w:val="28"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2BEA" w:rsidRDefault="00782BEA" w:rsidP="00782BEA">
            <w:pPr>
              <w:spacing w:line="360" w:lineRule="auto"/>
              <w:rPr>
                <w:rFonts w:ascii="Arial" w:hAnsi="Arial"/>
                <w:b/>
                <w:sz w:val="28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We  will  ask  for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your  decision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nistaqsuk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x’inhi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d-deċiżjoni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tiegħek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1A1D51" w:rsidRPr="00FD182D" w:rsidRDefault="001A1D51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1A1D51" w:rsidRDefault="001A1D51" w:rsidP="00782BEA">
            <w:pPr>
              <w:spacing w:line="360" w:lineRule="auto"/>
              <w:rPr>
                <w:rStyle w:val="tw4winMark"/>
                <w:rFonts w:eastAsia="MS Gothic"/>
                <w:b/>
                <w:vanish w:val="0"/>
              </w:rPr>
            </w:pPr>
          </w:p>
          <w:p w:rsidR="00782BEA" w:rsidRPr="001A1D51" w:rsidRDefault="00782BEA" w:rsidP="00782BEA">
            <w:pPr>
              <w:spacing w:line="360" w:lineRule="auto"/>
              <w:rPr>
                <w:rFonts w:ascii="Arial" w:hAnsi="Arial"/>
                <w:b/>
              </w:rPr>
            </w:pPr>
            <w:r w:rsidRPr="001A1D51">
              <w:rPr>
                <w:rStyle w:val="tw4winMark"/>
                <w:rFonts w:eastAsia="MS Gothic"/>
                <w:b/>
              </w:rPr>
              <w:t>{0&gt;</w:t>
            </w:r>
            <w:r w:rsidRPr="001A1D51">
              <w:rPr>
                <w:rFonts w:ascii="Arial" w:hAnsi="Arial"/>
                <w:b/>
                <w:noProof/>
                <w:vanish/>
                <w:sz w:val="28"/>
              </w:rPr>
              <w:t xml:space="preserve">Yes  </w:t>
            </w:r>
            <w:r w:rsidRPr="001A1D51">
              <w:rPr>
                <w:rFonts w:ascii="Arial" w:hAnsi="Arial"/>
                <w:b/>
                <w:noProof/>
                <w:vanish/>
              </w:rPr>
              <w:t>I want  to</w:t>
            </w:r>
            <w:r w:rsidRPr="001A1D51">
              <w:rPr>
                <w:rStyle w:val="tw4winMark"/>
                <w:rFonts w:eastAsia="MS Gothic"/>
                <w:b/>
              </w:rPr>
              <w:t>&lt;}0{&gt;</w:t>
            </w:r>
            <w:r w:rsidRPr="001A1D51">
              <w:rPr>
                <w:rFonts w:ascii="Arial" w:hAnsi="Arial"/>
                <w:b/>
                <w:lang w:val="mt-MT"/>
              </w:rPr>
              <w:t>Iva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rrid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  <w:r w:rsidR="00514438" w:rsidRPr="001A1D51">
              <w:rPr>
                <w:rFonts w:ascii="Arial" w:hAnsi="Arial"/>
                <w:b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b/>
                <w:sz w:val="28"/>
                <w:lang w:eastAsia="en-GB"/>
              </w:rPr>
            </w:pPr>
          </w:p>
          <w:p w:rsidR="00782BEA" w:rsidRPr="001A1D51" w:rsidRDefault="00782BEA" w:rsidP="00782BEA">
            <w:pPr>
              <w:spacing w:line="360" w:lineRule="auto"/>
              <w:rPr>
                <w:b/>
                <w:lang w:val="mt-MT"/>
              </w:rPr>
            </w:pPr>
            <w:r w:rsidRPr="001A1D51">
              <w:rPr>
                <w:rStyle w:val="tw4winMark"/>
                <w:rFonts w:eastAsia="MS Gothic"/>
                <w:b/>
              </w:rPr>
              <w:t>{0&gt;</w:t>
            </w:r>
            <w:r w:rsidRPr="001A1D51">
              <w:rPr>
                <w:rFonts w:ascii="Arial" w:hAnsi="Arial"/>
                <w:b/>
                <w:noProof/>
                <w:vanish/>
                <w:sz w:val="28"/>
              </w:rPr>
              <w:t xml:space="preserve">No  </w:t>
            </w:r>
            <w:r w:rsidRPr="001A1D51">
              <w:rPr>
                <w:rFonts w:ascii="Arial" w:hAnsi="Arial"/>
                <w:b/>
                <w:noProof/>
                <w:vanish/>
              </w:rPr>
              <w:t>I  don't  want  to</w:t>
            </w:r>
            <w:r w:rsidRPr="001A1D51">
              <w:rPr>
                <w:rStyle w:val="tw4winMark"/>
                <w:rFonts w:eastAsia="MS Gothic"/>
                <w:b/>
              </w:rPr>
              <w:t>&lt;}0{&gt;</w:t>
            </w:r>
            <w:r w:rsidRPr="001A1D51">
              <w:rPr>
                <w:rFonts w:ascii="Arial" w:hAnsi="Arial"/>
                <w:b/>
                <w:lang w:val="mt-MT"/>
              </w:rPr>
              <w:t>Le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ma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rridx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</w:p>
        </w:tc>
      </w:tr>
      <w:tr w:rsidR="00FD182D" w:rsidRPr="00FD182D" w:rsidTr="00FD182D">
        <w:trPr>
          <w:trHeight w:val="4416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>
                  <wp:extent cx="998855" cy="965200"/>
                  <wp:effectExtent l="0" t="0" r="0" b="6350"/>
                  <wp:docPr id="130" name="Picture 12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  <w:p w:rsidR="00FD182D" w:rsidRPr="00FD182D" w:rsidRDefault="00131A5E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98855" cy="965200"/>
                  <wp:effectExtent l="0" t="0" r="0" b="6350"/>
                  <wp:docPr id="129" name="Picture 12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2BEA" w:rsidRDefault="00782BEA" w:rsidP="00782BEA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>If  you  decide  to  take  part</w:t>
            </w:r>
            <w:r>
              <w:rPr>
                <w:rStyle w:val="tw4winMark"/>
                <w:rFonts w:eastAsia="MS Gothic"/>
              </w:rPr>
              <w:t>&lt;}100{&gt;</w:t>
            </w:r>
            <w:r>
              <w:rPr>
                <w:rFonts w:ascii="Arial" w:hAnsi="Arial"/>
                <w:lang w:val="mt-MT"/>
              </w:rPr>
              <w:t>Jekk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tiddeċiedi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tieħu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sehem</w:t>
            </w:r>
            <w:r>
              <w:rPr>
                <w:rStyle w:val="tw4winMark"/>
                <w:rFonts w:eastAsia="MS Gothic"/>
              </w:rPr>
              <w:t>&lt;0}</w:t>
            </w:r>
            <w:r w:rsidR="00514438">
              <w:rPr>
                <w:rFonts w:ascii="Arial" w:hAnsi="Arial"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2BEA" w:rsidRDefault="00782BEA" w:rsidP="00782BEA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have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an  appointment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nagħmlulek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appuntament</w:t>
            </w:r>
            <w:r w:rsidRPr="001A1D51">
              <w:rPr>
                <w:rStyle w:val="tw4winMark"/>
                <w:rFonts w:eastAsia="MS Gothic"/>
                <w:b/>
              </w:rPr>
              <w:t>&lt;0}</w:t>
            </w:r>
            <w:r w:rsidR="00514438">
              <w:rPr>
                <w:rFonts w:ascii="Arial" w:hAnsi="Arial"/>
                <w:sz w:val="28"/>
              </w:rPr>
              <w:t xml:space="preserve">  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2BEA" w:rsidRDefault="00782BEA" w:rsidP="00782BEA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This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 xml:space="preserve">appointment </w:t>
            </w:r>
            <w:r>
              <w:rPr>
                <w:rFonts w:ascii="Arial" w:hAnsi="Arial"/>
                <w:noProof/>
                <w:vanish/>
              </w:rPr>
              <w:t xml:space="preserve"> will  be  in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xxx weeks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l-</w:t>
            </w:r>
            <w:r w:rsidRPr="001A1D51">
              <w:rPr>
                <w:rFonts w:ascii="Arial" w:hAnsi="Arial"/>
                <w:b/>
                <w:lang w:val="mt-MT"/>
              </w:rPr>
              <w:t>appuntament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se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jsir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fi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żmien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xxx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ġimgħat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2BEA" w:rsidRDefault="00782BEA" w:rsidP="00782BEA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At  this  appointment  you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xxxx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F’dan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l-appuntament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int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se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xxxx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lang w:eastAsia="en-GB"/>
              </w:rPr>
            </w:pPr>
          </w:p>
          <w:p w:rsidR="00782BEA" w:rsidRPr="00782BEA" w:rsidRDefault="00782BEA" w:rsidP="00782BEA">
            <w:pPr>
              <w:spacing w:line="360" w:lineRule="auto"/>
              <w:rPr>
                <w:lang w:val="mt-MT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The  appointment  will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last  for</w:t>
            </w:r>
            <w:r>
              <w:rPr>
                <w:rFonts w:ascii="Arial" w:hAnsi="Arial"/>
                <w:noProof/>
                <w:vanish/>
              </w:rPr>
              <w:t xml:space="preserve">  </w:t>
            </w:r>
            <w:r>
              <w:rPr>
                <w:rFonts w:ascii="Arial" w:hAnsi="Arial"/>
                <w:b/>
                <w:noProof/>
                <w:vanish/>
                <w:sz w:val="28"/>
              </w:rPr>
              <w:t>xxxx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L-appuntament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se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jdum</w:t>
            </w:r>
            <w:r w:rsidR="00514438" w:rsidRPr="001A1D51">
              <w:rPr>
                <w:rFonts w:ascii="Arial" w:hAnsi="Arial"/>
                <w:b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xxxx</w:t>
            </w:r>
            <w:r>
              <w:rPr>
                <w:rStyle w:val="tw4winMark"/>
                <w:rFonts w:eastAsia="MS Gothic"/>
              </w:rPr>
              <w:t>&lt;0}</w:t>
            </w:r>
          </w:p>
        </w:tc>
      </w:tr>
      <w:tr w:rsidR="00FD182D" w:rsidRPr="00FD182D" w:rsidTr="00FD182D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82D" w:rsidRPr="00FD182D" w:rsidRDefault="00FD182D" w:rsidP="00FD182D">
            <w:pPr>
              <w:spacing w:line="360" w:lineRule="auto"/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82BEA" w:rsidRDefault="00782BEA" w:rsidP="00782BEA">
            <w:pPr>
              <w:spacing w:line="360" w:lineRule="auto"/>
              <w:rPr>
                <w:rFonts w:ascii="Arial" w:hAnsi="Arial"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  will  need  to  </w:t>
            </w:r>
            <w:r>
              <w:rPr>
                <w:rFonts w:ascii="Arial" w:hAnsi="Arial"/>
                <w:b/>
                <w:noProof/>
                <w:vanish/>
              </w:rPr>
              <w:t>bring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Ikollok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bżonn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 w:rsidRPr="001A1D51">
              <w:rPr>
                <w:rFonts w:ascii="Arial" w:hAnsi="Arial"/>
                <w:b/>
                <w:lang w:val="mt-MT"/>
              </w:rPr>
              <w:t>iġġib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miegħek</w:t>
            </w:r>
            <w:r>
              <w:rPr>
                <w:rStyle w:val="tw4winMark"/>
                <w:rFonts w:eastAsia="MS Gothic"/>
              </w:rPr>
              <w:t>&lt;0}</w:t>
            </w:r>
            <w:r w:rsidR="00514438">
              <w:rPr>
                <w:rFonts w:ascii="Arial" w:hAnsi="Arial"/>
                <w:b/>
              </w:rPr>
              <w:t xml:space="preserve">  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82BEA" w:rsidRDefault="00782BEA" w:rsidP="00782BEA">
            <w:pPr>
              <w:spacing w:line="360" w:lineRule="auto"/>
              <w:rPr>
                <w:rFonts w:ascii="Arial" w:hAnsi="Arial"/>
                <w:b/>
              </w:rPr>
            </w:pPr>
            <w:r w:rsidRPr="00FF5F5B">
              <w:rPr>
                <w:rStyle w:val="tw4winMark"/>
                <w:rFonts w:eastAsia="MS Gothic"/>
                <w:b/>
              </w:rPr>
              <w:t>{0&gt;</w:t>
            </w:r>
            <w:r w:rsidRPr="00FF5F5B">
              <w:rPr>
                <w:rFonts w:ascii="Arial" w:hAnsi="Arial"/>
                <w:b/>
                <w:noProof/>
                <w:vanish/>
              </w:rPr>
              <w:t>a list  of  your  medicines</w:t>
            </w:r>
            <w:r w:rsidRPr="00FF5F5B">
              <w:rPr>
                <w:rStyle w:val="tw4winMark"/>
                <w:rFonts w:eastAsia="MS Gothic"/>
                <w:b/>
              </w:rPr>
              <w:t>&lt;}0{&gt;</w:t>
            </w:r>
            <w:r w:rsidRPr="00FF5F5B">
              <w:rPr>
                <w:rFonts w:ascii="Arial" w:hAnsi="Arial"/>
                <w:b/>
                <w:lang w:val="mt-MT"/>
              </w:rPr>
              <w:t>lista</w:t>
            </w:r>
            <w:r w:rsidR="00514438" w:rsidRPr="00FF5F5B">
              <w:rPr>
                <w:rFonts w:ascii="Arial" w:hAnsi="Arial"/>
                <w:b/>
                <w:lang w:val="mt-MT"/>
              </w:rPr>
              <w:t xml:space="preserve">  </w:t>
            </w:r>
            <w:r w:rsidRPr="00FF5F5B">
              <w:rPr>
                <w:rFonts w:ascii="Arial" w:hAnsi="Arial"/>
                <w:b/>
                <w:lang w:val="mt-MT"/>
              </w:rPr>
              <w:t>tal-mediċini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li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qed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tieħu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82BEA" w:rsidRDefault="00782BEA" w:rsidP="00782BE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your  </w:t>
            </w:r>
            <w:r>
              <w:rPr>
                <w:rFonts w:ascii="Arial" w:hAnsi="Arial"/>
                <w:b/>
                <w:noProof/>
                <w:vanish/>
              </w:rPr>
              <w:t>splint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il-</w:t>
            </w:r>
            <w:r w:rsidRPr="00FF5F5B">
              <w:rPr>
                <w:rFonts w:ascii="Arial" w:hAnsi="Arial"/>
                <w:b/>
                <w:lang w:val="mt-MT"/>
              </w:rPr>
              <w:t>qassaba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tiegħek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82BEA" w:rsidRDefault="00782BEA" w:rsidP="00782BE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Style w:val="tw4winMark"/>
                <w:rFonts w:eastAsia="MS Gothic"/>
              </w:rPr>
              <w:t>{0&gt;</w:t>
            </w:r>
            <w:r>
              <w:rPr>
                <w:rFonts w:ascii="Arial" w:hAnsi="Arial"/>
                <w:noProof/>
                <w:vanish/>
              </w:rPr>
              <w:t xml:space="preserve">your  </w:t>
            </w:r>
            <w:r>
              <w:rPr>
                <w:rFonts w:ascii="Arial" w:hAnsi="Arial"/>
                <w:b/>
                <w:noProof/>
                <w:vanish/>
              </w:rPr>
              <w:t>carer</w:t>
            </w:r>
            <w:r>
              <w:rPr>
                <w:rStyle w:val="tw4winMark"/>
                <w:rFonts w:eastAsia="MS Gothic"/>
              </w:rPr>
              <w:t>&lt;}0{&gt;</w:t>
            </w:r>
            <w:r>
              <w:rPr>
                <w:rFonts w:ascii="Arial" w:hAnsi="Arial"/>
                <w:lang w:val="mt-MT"/>
              </w:rPr>
              <w:t>il-</w:t>
            </w:r>
            <w:r w:rsidRPr="00FF5F5B">
              <w:rPr>
                <w:rFonts w:ascii="Arial" w:hAnsi="Arial"/>
                <w:b/>
                <w:lang w:val="mt-MT"/>
              </w:rPr>
              <w:t>carer</w:t>
            </w:r>
            <w:r w:rsidR="00514438">
              <w:rPr>
                <w:rFonts w:ascii="Arial" w:hAnsi="Arial"/>
                <w:lang w:val="mt-MT"/>
              </w:rPr>
              <w:t xml:space="preserve">  </w:t>
            </w:r>
            <w:r>
              <w:rPr>
                <w:rFonts w:ascii="Arial" w:hAnsi="Arial"/>
                <w:lang w:val="mt-MT"/>
              </w:rPr>
              <w:t>tiegħek</w:t>
            </w:r>
            <w:r>
              <w:rPr>
                <w:rStyle w:val="tw4winMark"/>
                <w:rFonts w:eastAsia="MS Gothic"/>
              </w:rPr>
              <w:t>&lt;0}</w:t>
            </w:r>
          </w:p>
          <w:p w:rsidR="00FD182D" w:rsidRPr="00FD182D" w:rsidRDefault="00FD182D" w:rsidP="00FD182D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82BEA" w:rsidRPr="00FF5F5B" w:rsidRDefault="00782BEA" w:rsidP="00782BEA">
            <w:pPr>
              <w:spacing w:line="360" w:lineRule="auto"/>
              <w:rPr>
                <w:b/>
                <w:lang w:val="mt-MT"/>
              </w:rPr>
            </w:pPr>
            <w:r w:rsidRPr="00FF5F5B">
              <w:rPr>
                <w:rStyle w:val="tw4winMark"/>
                <w:rFonts w:eastAsia="MS Gothic"/>
                <w:b/>
              </w:rPr>
              <w:t>{0&gt;</w:t>
            </w:r>
            <w:r w:rsidRPr="00FF5F5B">
              <w:rPr>
                <w:rFonts w:ascii="Arial" w:hAnsi="Arial"/>
                <w:b/>
                <w:noProof/>
                <w:vanish/>
              </w:rPr>
              <w:t>your   plan  of   therapy  goals</w:t>
            </w:r>
            <w:r w:rsidRPr="00FF5F5B">
              <w:rPr>
                <w:rStyle w:val="tw4winMark"/>
                <w:rFonts w:eastAsia="MS Gothic"/>
                <w:b/>
              </w:rPr>
              <w:t>&lt;}0{&gt;</w:t>
            </w:r>
            <w:r w:rsidRPr="00FF5F5B">
              <w:rPr>
                <w:rFonts w:ascii="Arial" w:hAnsi="Arial"/>
                <w:b/>
                <w:lang w:val="mt-MT"/>
              </w:rPr>
              <w:t>il-pjan</w:t>
            </w:r>
            <w:r w:rsidR="00514438" w:rsidRPr="00FF5F5B">
              <w:rPr>
                <w:rFonts w:ascii="Arial" w:hAnsi="Arial"/>
                <w:b/>
                <w:lang w:val="mt-MT"/>
              </w:rPr>
              <w:t xml:space="preserve">  </w:t>
            </w:r>
            <w:r w:rsidRPr="00FF5F5B">
              <w:rPr>
                <w:rFonts w:ascii="Arial" w:hAnsi="Arial"/>
                <w:b/>
                <w:lang w:val="mt-MT"/>
              </w:rPr>
              <w:t>tiegħek</w:t>
            </w:r>
            <w:r w:rsidR="00514438" w:rsidRPr="00FF5F5B">
              <w:rPr>
                <w:rFonts w:ascii="Arial" w:hAnsi="Arial"/>
                <w:b/>
                <w:lang w:val="mt-MT"/>
              </w:rPr>
              <w:t xml:space="preserve">  </w:t>
            </w:r>
            <w:r w:rsidRPr="00FF5F5B">
              <w:rPr>
                <w:rFonts w:ascii="Arial" w:hAnsi="Arial"/>
                <w:b/>
                <w:lang w:val="mt-MT"/>
              </w:rPr>
              <w:t>bil-miri</w:t>
            </w:r>
            <w:r w:rsidR="00514438" w:rsidRPr="00FF5F5B">
              <w:rPr>
                <w:rFonts w:ascii="Arial" w:hAnsi="Arial"/>
                <w:b/>
                <w:lang w:val="mt-MT"/>
              </w:rPr>
              <w:t xml:space="preserve">  </w:t>
            </w:r>
            <w:r w:rsidRPr="00FF5F5B">
              <w:rPr>
                <w:rFonts w:ascii="Arial" w:hAnsi="Arial"/>
                <w:b/>
                <w:lang w:val="mt-MT"/>
              </w:rPr>
              <w:t>terapewtiċi</w:t>
            </w:r>
            <w:r w:rsidRPr="00FF5F5B">
              <w:rPr>
                <w:rStyle w:val="tw4winMark"/>
                <w:rFonts w:eastAsia="MS Gothic"/>
                <w:b/>
              </w:rPr>
              <w:t>&lt;0}</w:t>
            </w:r>
          </w:p>
        </w:tc>
      </w:tr>
    </w:tbl>
    <w:p w:rsidR="00FD182D" w:rsidRPr="00FD182D" w:rsidRDefault="00FD182D" w:rsidP="00FD182D">
      <w:pPr>
        <w:spacing w:after="200" w:line="276" w:lineRule="auto"/>
        <w:rPr>
          <w:rFonts w:ascii="Arial" w:hAnsi="Arial" w:cs="Arial"/>
          <w:sz w:val="22"/>
          <w:szCs w:val="22"/>
          <w:lang w:eastAsia="en-GB"/>
        </w:rPr>
      </w:pPr>
    </w:p>
    <w:p w:rsidR="00A13826" w:rsidRPr="00FD182D" w:rsidRDefault="00A13826" w:rsidP="00FD182D"/>
    <w:sectPr w:rsidR="00A13826" w:rsidRPr="00FD182D" w:rsidSect="00206FF0">
      <w:footerReference w:type="default" r:id="rId130"/>
      <w:footerReference w:type="first" r:id="rId131"/>
      <w:endnotePr>
        <w:numFmt w:val="decimal"/>
      </w:endnotePr>
      <w:pgSz w:w="11907" w:h="16840" w:code="9"/>
      <w:pgMar w:top="1134" w:right="1134" w:bottom="1134" w:left="1134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14CF" w:rsidRDefault="003E14CF">
      <w:r>
        <w:separator/>
      </w:r>
    </w:p>
  </w:endnote>
  <w:endnote w:type="continuationSeparator" w:id="0">
    <w:p w:rsidR="003E14CF" w:rsidRDefault="003E1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panose1 w:val="020B0604020202020204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BB1" w:rsidRDefault="00170BB1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D8292E">
      <w:rPr>
        <w:rStyle w:val="PageNumber"/>
        <w:rFonts w:cs="Arial"/>
      </w:rPr>
      <w:t>2</w:t>
    </w:r>
    <w:r>
      <w:rPr>
        <w:rStyle w:val="PageNumber"/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BB1" w:rsidRDefault="00170BB1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D8292E">
      <w:rPr>
        <w:rStyle w:val="PageNumber"/>
        <w:rFonts w:cs="Arial"/>
      </w:rPr>
      <w:t>1</w:t>
    </w:r>
    <w:r>
      <w:rPr>
        <w:rStyle w:val="PageNumber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14CF" w:rsidRDefault="003E14CF">
      <w:r>
        <w:separator/>
      </w:r>
    </w:p>
  </w:footnote>
  <w:footnote w:type="continuationSeparator" w:id="0">
    <w:p w:rsidR="003E14CF" w:rsidRDefault="003E14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182D"/>
    <w:rsid w:val="0000023D"/>
    <w:rsid w:val="000429D1"/>
    <w:rsid w:val="00054336"/>
    <w:rsid w:val="000644E1"/>
    <w:rsid w:val="000768F4"/>
    <w:rsid w:val="0008026A"/>
    <w:rsid w:val="000C58EF"/>
    <w:rsid w:val="000C78BE"/>
    <w:rsid w:val="000E60E3"/>
    <w:rsid w:val="0010592B"/>
    <w:rsid w:val="00131A5E"/>
    <w:rsid w:val="00170BB1"/>
    <w:rsid w:val="00174D28"/>
    <w:rsid w:val="001A1D51"/>
    <w:rsid w:val="001A2254"/>
    <w:rsid w:val="001B4211"/>
    <w:rsid w:val="001D13C5"/>
    <w:rsid w:val="00206FF0"/>
    <w:rsid w:val="002126E2"/>
    <w:rsid w:val="002341C1"/>
    <w:rsid w:val="00243421"/>
    <w:rsid w:val="0024557D"/>
    <w:rsid w:val="0028441B"/>
    <w:rsid w:val="002B5BCB"/>
    <w:rsid w:val="00303511"/>
    <w:rsid w:val="003170A4"/>
    <w:rsid w:val="00392786"/>
    <w:rsid w:val="003C49EB"/>
    <w:rsid w:val="003E14CF"/>
    <w:rsid w:val="00412675"/>
    <w:rsid w:val="004501A4"/>
    <w:rsid w:val="00467173"/>
    <w:rsid w:val="00476684"/>
    <w:rsid w:val="0049270C"/>
    <w:rsid w:val="004A128D"/>
    <w:rsid w:val="00514438"/>
    <w:rsid w:val="005642A9"/>
    <w:rsid w:val="005869F1"/>
    <w:rsid w:val="005E21D0"/>
    <w:rsid w:val="00621377"/>
    <w:rsid w:val="00646CFC"/>
    <w:rsid w:val="00661C45"/>
    <w:rsid w:val="006B3CFC"/>
    <w:rsid w:val="006B3ED6"/>
    <w:rsid w:val="006C6EE2"/>
    <w:rsid w:val="0071575A"/>
    <w:rsid w:val="00720F07"/>
    <w:rsid w:val="0072262D"/>
    <w:rsid w:val="00724BAB"/>
    <w:rsid w:val="00727123"/>
    <w:rsid w:val="00730F5D"/>
    <w:rsid w:val="007502E7"/>
    <w:rsid w:val="00756794"/>
    <w:rsid w:val="007604E3"/>
    <w:rsid w:val="0077631D"/>
    <w:rsid w:val="00777FD0"/>
    <w:rsid w:val="00782BEA"/>
    <w:rsid w:val="007842ED"/>
    <w:rsid w:val="007A5DF6"/>
    <w:rsid w:val="007F686B"/>
    <w:rsid w:val="00853529"/>
    <w:rsid w:val="00872107"/>
    <w:rsid w:val="00876747"/>
    <w:rsid w:val="00892392"/>
    <w:rsid w:val="008A0CEB"/>
    <w:rsid w:val="008C5433"/>
    <w:rsid w:val="008D5395"/>
    <w:rsid w:val="00901E37"/>
    <w:rsid w:val="00914149"/>
    <w:rsid w:val="009249DE"/>
    <w:rsid w:val="00985273"/>
    <w:rsid w:val="0098585E"/>
    <w:rsid w:val="00987B84"/>
    <w:rsid w:val="00992C23"/>
    <w:rsid w:val="009A5574"/>
    <w:rsid w:val="009B102E"/>
    <w:rsid w:val="009C0484"/>
    <w:rsid w:val="009C2AE3"/>
    <w:rsid w:val="009D173E"/>
    <w:rsid w:val="009E2776"/>
    <w:rsid w:val="009E6016"/>
    <w:rsid w:val="009F05CD"/>
    <w:rsid w:val="00A13826"/>
    <w:rsid w:val="00A443FB"/>
    <w:rsid w:val="00A54874"/>
    <w:rsid w:val="00A5687B"/>
    <w:rsid w:val="00A66E9C"/>
    <w:rsid w:val="00A912DD"/>
    <w:rsid w:val="00AC0606"/>
    <w:rsid w:val="00AC7B32"/>
    <w:rsid w:val="00AF4449"/>
    <w:rsid w:val="00B008C5"/>
    <w:rsid w:val="00B22854"/>
    <w:rsid w:val="00B454A3"/>
    <w:rsid w:val="00B46A64"/>
    <w:rsid w:val="00B51B4A"/>
    <w:rsid w:val="00BA56F4"/>
    <w:rsid w:val="00BC0535"/>
    <w:rsid w:val="00BC2511"/>
    <w:rsid w:val="00BE0044"/>
    <w:rsid w:val="00BF09EE"/>
    <w:rsid w:val="00C67926"/>
    <w:rsid w:val="00CA54BF"/>
    <w:rsid w:val="00CC5B9A"/>
    <w:rsid w:val="00D13632"/>
    <w:rsid w:val="00D14862"/>
    <w:rsid w:val="00D31794"/>
    <w:rsid w:val="00D52754"/>
    <w:rsid w:val="00D55A04"/>
    <w:rsid w:val="00D8292E"/>
    <w:rsid w:val="00E10B9F"/>
    <w:rsid w:val="00E3366C"/>
    <w:rsid w:val="00E46542"/>
    <w:rsid w:val="00E522F8"/>
    <w:rsid w:val="00E71B3B"/>
    <w:rsid w:val="00E91323"/>
    <w:rsid w:val="00EB6C1A"/>
    <w:rsid w:val="00EF0310"/>
    <w:rsid w:val="00F44CE8"/>
    <w:rsid w:val="00F73013"/>
    <w:rsid w:val="00F773CC"/>
    <w:rsid w:val="00F86192"/>
    <w:rsid w:val="00FA1095"/>
    <w:rsid w:val="00FA2BD5"/>
    <w:rsid w:val="00FB40A9"/>
    <w:rsid w:val="00FC6190"/>
    <w:rsid w:val="00FD182D"/>
    <w:rsid w:val="00FD4C79"/>
    <w:rsid w:val="00FE5068"/>
    <w:rsid w:val="00FE5317"/>
    <w:rsid w:val="00FF2C3F"/>
    <w:rsid w:val="00FF39F3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EC907C"/>
  <w15:docId w15:val="{AF71F056-97FC-324F-A571-51B147E6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FD182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182D"/>
    <w:pPr>
      <w:keepNext/>
      <w:spacing w:before="240" w:after="60"/>
      <w:outlineLvl w:val="1"/>
    </w:pPr>
    <w:rPr>
      <w:rFonts w:ascii="Cambria" w:hAnsi="Cambria"/>
      <w:b/>
      <w:bCs/>
      <w:color w:val="4F81BD"/>
      <w:sz w:val="26"/>
      <w:szCs w:val="2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82D"/>
    <w:pPr>
      <w:keepNext/>
      <w:spacing w:before="240" w:after="60"/>
      <w:outlineLvl w:val="2"/>
    </w:pPr>
    <w:rPr>
      <w:rFonts w:ascii="Cambria" w:hAnsi="Cambria"/>
      <w:b/>
      <w:bCs/>
      <w:color w:val="4F81BD"/>
      <w:sz w:val="20"/>
      <w:szCs w:val="20"/>
      <w:lang w:eastAsia="en-GB"/>
    </w:rPr>
  </w:style>
  <w:style w:type="paragraph" w:styleId="Heading6">
    <w:name w:val="heading 6"/>
    <w:basedOn w:val="Normal"/>
    <w:next w:val="Text"/>
    <w:link w:val="Heading6Char"/>
    <w:qFormat/>
    <w:rsid w:val="000768F4"/>
    <w:pPr>
      <w:keepNext/>
      <w:keepLines/>
      <w:spacing w:before="240" w:after="60"/>
      <w:ind w:left="1701" w:hanging="1701"/>
      <w:outlineLvl w:val="5"/>
    </w:pPr>
    <w:rPr>
      <w:rFonts w:ascii="Arial" w:eastAsia="MS Gothic" w:hAnsi="Arial" w:cs="Arial"/>
      <w:b/>
      <w:sz w:val="22"/>
      <w:szCs w:val="20"/>
      <w:lang w:val="en-US" w:eastAsia="zh-CN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768F4"/>
    <w:pPr>
      <w:tabs>
        <w:tab w:val="left" w:pos="567"/>
      </w:tabs>
      <w:spacing w:before="240" w:after="60" w:line="260" w:lineRule="exact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rsid w:val="000768F4"/>
    <w:rPr>
      <w:rFonts w:ascii="Arial" w:eastAsia="MS Gothic" w:hAnsi="Arial" w:cs="Arial"/>
      <w:b/>
      <w:sz w:val="22"/>
      <w:lang w:val="en-US" w:eastAsia="zh-CN"/>
    </w:rPr>
  </w:style>
  <w:style w:type="character" w:customStyle="1" w:styleId="Heading7Char">
    <w:name w:val="Heading 7 Char"/>
    <w:link w:val="Heading7"/>
    <w:semiHidden/>
    <w:rsid w:val="000768F4"/>
    <w:rPr>
      <w:rFonts w:ascii="Calibri" w:hAnsi="Calibri"/>
      <w:sz w:val="24"/>
      <w:szCs w:val="24"/>
      <w:lang w:eastAsia="en-US"/>
    </w:rPr>
  </w:style>
  <w:style w:type="numbering" w:customStyle="1" w:styleId="NoList1">
    <w:name w:val="No List1"/>
    <w:next w:val="NoList"/>
    <w:semiHidden/>
    <w:rsid w:val="000768F4"/>
  </w:style>
  <w:style w:type="paragraph" w:styleId="Footer">
    <w:name w:val="footer"/>
    <w:basedOn w:val="Normal"/>
    <w:link w:val="FooterChar"/>
    <w:uiPriority w:val="99"/>
    <w:rsid w:val="000768F4"/>
    <w:pPr>
      <w:tabs>
        <w:tab w:val="left" w:pos="567"/>
        <w:tab w:val="center" w:pos="4536"/>
        <w:tab w:val="right" w:pos="8306"/>
      </w:tabs>
      <w:spacing w:line="260" w:lineRule="exact"/>
    </w:pPr>
    <w:rPr>
      <w:rFonts w:ascii="Arial" w:hAnsi="Arial"/>
      <w:noProof/>
      <w:sz w:val="16"/>
      <w:szCs w:val="20"/>
    </w:rPr>
  </w:style>
  <w:style w:type="character" w:customStyle="1" w:styleId="FooterChar">
    <w:name w:val="Footer Char"/>
    <w:link w:val="Footer"/>
    <w:uiPriority w:val="99"/>
    <w:rsid w:val="000768F4"/>
    <w:rPr>
      <w:rFonts w:ascii="Arial" w:hAnsi="Arial"/>
      <w:noProof/>
      <w:sz w:val="16"/>
      <w:lang w:eastAsia="en-US"/>
    </w:rPr>
  </w:style>
  <w:style w:type="paragraph" w:styleId="Header">
    <w:name w:val="header"/>
    <w:basedOn w:val="Normal"/>
    <w:link w:val="HeaderChar"/>
    <w:uiPriority w:val="99"/>
    <w:rsid w:val="000768F4"/>
    <w:pPr>
      <w:tabs>
        <w:tab w:val="left" w:pos="567"/>
        <w:tab w:val="center" w:pos="4153"/>
        <w:tab w:val="right" w:pos="8306"/>
      </w:tabs>
      <w:spacing w:line="260" w:lineRule="exact"/>
    </w:pPr>
    <w:rPr>
      <w:rFonts w:ascii="Arial" w:hAnsi="Arial"/>
      <w:sz w:val="20"/>
      <w:szCs w:val="20"/>
    </w:rPr>
  </w:style>
  <w:style w:type="character" w:customStyle="1" w:styleId="HeaderChar">
    <w:name w:val="Header Char"/>
    <w:link w:val="Header"/>
    <w:uiPriority w:val="99"/>
    <w:rsid w:val="000768F4"/>
    <w:rPr>
      <w:rFonts w:ascii="Arial" w:hAnsi="Arial"/>
      <w:lang w:eastAsia="en-US"/>
    </w:rPr>
  </w:style>
  <w:style w:type="paragraph" w:customStyle="1" w:styleId="MemoHeaderStyle">
    <w:name w:val="MemoHeaderStyle"/>
    <w:basedOn w:val="Normal"/>
    <w:next w:val="Normal"/>
    <w:rsid w:val="000768F4"/>
    <w:pPr>
      <w:tabs>
        <w:tab w:val="left" w:pos="567"/>
      </w:tabs>
      <w:spacing w:line="120" w:lineRule="atLeast"/>
      <w:ind w:left="1418"/>
      <w:jc w:val="both"/>
    </w:pPr>
    <w:rPr>
      <w:rFonts w:ascii="Arial" w:hAnsi="Arial"/>
      <w:b/>
      <w:smallCaps/>
      <w:sz w:val="22"/>
      <w:szCs w:val="20"/>
    </w:rPr>
  </w:style>
  <w:style w:type="character" w:styleId="PageNumber">
    <w:name w:val="page number"/>
    <w:rsid w:val="000768F4"/>
  </w:style>
  <w:style w:type="paragraph" w:styleId="BodyText">
    <w:name w:val="Body Text"/>
    <w:basedOn w:val="Normal"/>
    <w:link w:val="BodyTextChar"/>
    <w:rsid w:val="000768F4"/>
    <w:rPr>
      <w:i/>
      <w:color w:val="008000"/>
      <w:sz w:val="22"/>
      <w:szCs w:val="20"/>
    </w:rPr>
  </w:style>
  <w:style w:type="character" w:customStyle="1" w:styleId="BodyTextChar">
    <w:name w:val="Body Text Char"/>
    <w:link w:val="BodyText"/>
    <w:rsid w:val="000768F4"/>
    <w:rPr>
      <w:i/>
      <w:color w:val="008000"/>
      <w:sz w:val="22"/>
      <w:lang w:eastAsia="en-US"/>
    </w:rPr>
  </w:style>
  <w:style w:type="paragraph" w:styleId="CommentText">
    <w:name w:val="annotation text"/>
    <w:basedOn w:val="Normal"/>
    <w:link w:val="CommentTextChar"/>
    <w:rsid w:val="000768F4"/>
    <w:pPr>
      <w:tabs>
        <w:tab w:val="left" w:pos="567"/>
      </w:tabs>
      <w:spacing w:line="260" w:lineRule="exact"/>
    </w:pPr>
    <w:rPr>
      <w:sz w:val="20"/>
      <w:szCs w:val="20"/>
    </w:rPr>
  </w:style>
  <w:style w:type="character" w:customStyle="1" w:styleId="CommentTextChar">
    <w:name w:val="Comment Text Char"/>
    <w:link w:val="CommentText"/>
    <w:rsid w:val="000768F4"/>
    <w:rPr>
      <w:lang w:eastAsia="en-US"/>
    </w:rPr>
  </w:style>
  <w:style w:type="character" w:styleId="Hyperlink">
    <w:name w:val="Hyperlink"/>
    <w:uiPriority w:val="99"/>
    <w:rsid w:val="000768F4"/>
    <w:rPr>
      <w:color w:val="0000FF"/>
      <w:u w:val="single"/>
    </w:rPr>
  </w:style>
  <w:style w:type="paragraph" w:customStyle="1" w:styleId="EMEAEnBodyText">
    <w:name w:val="EMEA En Body Text"/>
    <w:basedOn w:val="Normal"/>
    <w:rsid w:val="000768F4"/>
    <w:pPr>
      <w:spacing w:before="120" w:after="120"/>
      <w:jc w:val="both"/>
    </w:pPr>
    <w:rPr>
      <w:sz w:val="22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rsid w:val="000768F4"/>
    <w:pPr>
      <w:tabs>
        <w:tab w:val="left" w:pos="567"/>
      </w:tabs>
      <w:spacing w:line="260" w:lineRule="exac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0768F4"/>
    <w:rPr>
      <w:rFonts w:ascii="Tahoma" w:hAnsi="Tahoma" w:cs="Tahoma"/>
      <w:sz w:val="16"/>
      <w:szCs w:val="16"/>
      <w:lang w:eastAsia="en-US"/>
    </w:rPr>
  </w:style>
  <w:style w:type="paragraph" w:customStyle="1" w:styleId="BodytextAgency">
    <w:name w:val="Body text (Agency)"/>
    <w:basedOn w:val="Normal"/>
    <w:link w:val="BodytextAgencyChar"/>
    <w:rsid w:val="000768F4"/>
    <w:pPr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0768F4"/>
    <w:rPr>
      <w:rFonts w:ascii="Verdana" w:eastAsia="Verdana" w:hAnsi="Verdana" w:cs="Verdana"/>
      <w:sz w:val="18"/>
      <w:szCs w:val="18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0768F4"/>
    <w:pPr>
      <w:spacing w:after="140" w:line="280" w:lineRule="atLeast"/>
    </w:pPr>
    <w:rPr>
      <w:rFonts w:ascii="Courier New" w:eastAsia="Verdana" w:hAnsi="Courier New"/>
      <w:i/>
      <w:color w:val="339966"/>
      <w:sz w:val="22"/>
      <w:szCs w:val="18"/>
      <w:lang w:eastAsia="en-GB"/>
    </w:rPr>
  </w:style>
  <w:style w:type="character" w:customStyle="1" w:styleId="DraftingNotesAgencyChar">
    <w:name w:val="Drafting Notes (Agency) Char"/>
    <w:link w:val="DraftingNotesAgency"/>
    <w:rsid w:val="000768F4"/>
    <w:rPr>
      <w:rFonts w:ascii="Courier New" w:eastAsia="Verdana" w:hAnsi="Courier New"/>
      <w:i/>
      <w:color w:val="339966"/>
      <w:sz w:val="22"/>
      <w:szCs w:val="18"/>
    </w:rPr>
  </w:style>
  <w:style w:type="paragraph" w:customStyle="1" w:styleId="NormalAgency">
    <w:name w:val="Normal (Agency)"/>
    <w:link w:val="NormalAgencyChar"/>
    <w:rsid w:val="000768F4"/>
    <w:rPr>
      <w:rFonts w:ascii="Verdana" w:eastAsia="Verdana" w:hAnsi="Verdana" w:cs="Verdana"/>
      <w:sz w:val="18"/>
      <w:szCs w:val="18"/>
    </w:rPr>
  </w:style>
  <w:style w:type="table" w:customStyle="1" w:styleId="TablegridAgencyblack">
    <w:name w:val="Table grid (Agency) black"/>
    <w:basedOn w:val="TableNormal"/>
    <w:semiHidden/>
    <w:rsid w:val="000768F4"/>
    <w:rPr>
      <w:rFonts w:ascii="Verdana" w:eastAsia="SimSun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ahoma" w:hAnsi="Tahoma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rsid w:val="000768F4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rsid w:val="000768F4"/>
    <w:pPr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NormalAgencyChar">
    <w:name w:val="Normal (Agency) Char"/>
    <w:link w:val="NormalAgency"/>
    <w:rsid w:val="000768F4"/>
    <w:rPr>
      <w:rFonts w:ascii="Verdana" w:eastAsia="Verdana" w:hAnsi="Verdana" w:cs="Verdana"/>
      <w:sz w:val="18"/>
      <w:szCs w:val="18"/>
    </w:rPr>
  </w:style>
  <w:style w:type="character" w:styleId="CommentReference">
    <w:name w:val="annotation reference"/>
    <w:rsid w:val="000768F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768F4"/>
    <w:rPr>
      <w:b/>
      <w:bCs/>
    </w:rPr>
  </w:style>
  <w:style w:type="character" w:customStyle="1" w:styleId="CommentSubjectChar">
    <w:name w:val="Comment Subject Char"/>
    <w:link w:val="CommentSubject"/>
    <w:rsid w:val="000768F4"/>
    <w:rPr>
      <w:b/>
      <w:bCs/>
      <w:lang w:eastAsia="en-US"/>
    </w:rPr>
  </w:style>
  <w:style w:type="paragraph" w:customStyle="1" w:styleId="Text">
    <w:name w:val="Text"/>
    <w:aliases w:val="Graphic,Graphic Char Char,Graphic Char Char Char Char Char,Graphic Char Char Char Char Char Char Char C"/>
    <w:basedOn w:val="Normal"/>
    <w:link w:val="TextChar"/>
    <w:qFormat/>
    <w:rsid w:val="000768F4"/>
    <w:pPr>
      <w:keepLines/>
      <w:spacing w:before="120"/>
      <w:jc w:val="both"/>
    </w:pPr>
    <w:rPr>
      <w:rFonts w:eastAsia="MS Mincho"/>
      <w:szCs w:val="20"/>
      <w:lang w:val="en-US" w:eastAsia="zh-CN"/>
    </w:rPr>
  </w:style>
  <w:style w:type="character" w:customStyle="1" w:styleId="TextChar">
    <w:name w:val="Text Char"/>
    <w:link w:val="Text"/>
    <w:rsid w:val="000768F4"/>
    <w:rPr>
      <w:rFonts w:eastAsia="MS Mincho"/>
      <w:sz w:val="24"/>
      <w:lang w:val="en-US" w:eastAsia="zh-CN"/>
    </w:rPr>
  </w:style>
  <w:style w:type="paragraph" w:customStyle="1" w:styleId="Listlevel1">
    <w:name w:val="List level 1"/>
    <w:basedOn w:val="Normal"/>
    <w:rsid w:val="000768F4"/>
    <w:pPr>
      <w:keepLines/>
      <w:spacing w:before="40"/>
      <w:ind w:left="425" w:hanging="425"/>
    </w:pPr>
    <w:rPr>
      <w:rFonts w:eastAsia="MS Mincho"/>
      <w:szCs w:val="20"/>
      <w:lang w:val="en-US" w:eastAsia="zh-CN"/>
    </w:rPr>
  </w:style>
  <w:style w:type="paragraph" w:customStyle="1" w:styleId="Table">
    <w:name w:val="Table"/>
    <w:aliases w:val="10 pt  Bold,9 pt,10 pt"/>
    <w:basedOn w:val="Normal"/>
    <w:link w:val="TableChar"/>
    <w:rsid w:val="000768F4"/>
    <w:pPr>
      <w:keepLines/>
      <w:tabs>
        <w:tab w:val="left" w:pos="284"/>
      </w:tabs>
      <w:spacing w:before="40" w:after="20"/>
    </w:pPr>
    <w:rPr>
      <w:rFonts w:ascii="Arial" w:eastAsia="MS Mincho" w:hAnsi="Arial" w:cs="Arial"/>
      <w:sz w:val="20"/>
      <w:lang w:val="en-US" w:eastAsia="zh-CN"/>
    </w:rPr>
  </w:style>
  <w:style w:type="character" w:customStyle="1" w:styleId="TableChar">
    <w:name w:val="Table Char"/>
    <w:aliases w:val="10 pt  Bold Char,9 pt Char,10 pt Char,9pt Char,9 Char"/>
    <w:link w:val="Table"/>
    <w:rsid w:val="000768F4"/>
    <w:rPr>
      <w:rFonts w:ascii="Arial" w:eastAsia="MS Mincho" w:hAnsi="Arial" w:cs="Arial"/>
      <w:szCs w:val="24"/>
      <w:lang w:val="en-US" w:eastAsia="zh-CN"/>
    </w:rPr>
  </w:style>
  <w:style w:type="paragraph" w:customStyle="1" w:styleId="Nottoc-headings">
    <w:name w:val="Not toc-headings"/>
    <w:basedOn w:val="Normal"/>
    <w:next w:val="Text"/>
    <w:link w:val="Nottoc-headingsChar"/>
    <w:rsid w:val="000768F4"/>
    <w:pPr>
      <w:keepNext/>
      <w:keepLines/>
      <w:spacing w:before="240" w:after="60"/>
    </w:pPr>
    <w:rPr>
      <w:rFonts w:ascii="Arial" w:eastAsia="MS Gothic" w:hAnsi="Arial" w:cs="Arial"/>
      <w:b/>
      <w:lang w:val="en-US" w:eastAsia="zh-CN"/>
    </w:rPr>
  </w:style>
  <w:style w:type="character" w:customStyle="1" w:styleId="Nottoc-headingsChar">
    <w:name w:val="Not toc-headings Char"/>
    <w:link w:val="Nottoc-headings"/>
    <w:rsid w:val="000768F4"/>
    <w:rPr>
      <w:rFonts w:ascii="Arial" w:eastAsia="MS Gothic" w:hAnsi="Arial" w:cs="Arial"/>
      <w:b/>
      <w:sz w:val="24"/>
      <w:szCs w:val="24"/>
      <w:lang w:val="en-US" w:eastAsia="zh-CN"/>
    </w:rPr>
  </w:style>
  <w:style w:type="paragraph" w:customStyle="1" w:styleId="Comment">
    <w:name w:val="Comment"/>
    <w:basedOn w:val="Normal"/>
    <w:next w:val="Text"/>
    <w:link w:val="CommentChar"/>
    <w:rsid w:val="000768F4"/>
    <w:pPr>
      <w:keepLines/>
      <w:spacing w:before="120"/>
      <w:jc w:val="both"/>
    </w:pPr>
    <w:rPr>
      <w:rFonts w:eastAsia="MS Mincho"/>
      <w:i/>
      <w:color w:val="BF30B5"/>
      <w:lang w:val="en-US" w:eastAsia="zh-CN"/>
    </w:rPr>
  </w:style>
  <w:style w:type="character" w:customStyle="1" w:styleId="CommentChar">
    <w:name w:val="Comment Char"/>
    <w:link w:val="Comment"/>
    <w:rsid w:val="000768F4"/>
    <w:rPr>
      <w:rFonts w:eastAsia="MS Mincho"/>
      <w:i/>
      <w:color w:val="BF30B5"/>
      <w:sz w:val="24"/>
      <w:szCs w:val="24"/>
      <w:lang w:val="en-US" w:eastAsia="zh-CN"/>
    </w:rPr>
  </w:style>
  <w:style w:type="paragraph" w:customStyle="1" w:styleId="Default">
    <w:name w:val="Default"/>
    <w:rsid w:val="000768F4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0768F4"/>
    <w:rPr>
      <w:sz w:val="22"/>
      <w:lang w:eastAsia="en-US"/>
    </w:rPr>
  </w:style>
  <w:style w:type="table" w:styleId="TableGrid">
    <w:name w:val="Table Grid"/>
    <w:basedOn w:val="TableNormal"/>
    <w:rsid w:val="000768F4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">
    <w:name w:val="Legend"/>
    <w:basedOn w:val="Table"/>
    <w:link w:val="LegendChar"/>
    <w:rsid w:val="000768F4"/>
  </w:style>
  <w:style w:type="character" w:customStyle="1" w:styleId="LegendChar">
    <w:name w:val="Legend Char"/>
    <w:link w:val="Legend"/>
    <w:rsid w:val="000768F4"/>
    <w:rPr>
      <w:rFonts w:ascii="Arial" w:eastAsia="MS Mincho" w:hAnsi="Arial" w:cs="Arial"/>
      <w:szCs w:val="24"/>
      <w:lang w:val="en-US" w:eastAsia="zh-CN"/>
    </w:rPr>
  </w:style>
  <w:style w:type="paragraph" w:styleId="NormalWeb">
    <w:name w:val="Normal (Web)"/>
    <w:basedOn w:val="Normal"/>
    <w:uiPriority w:val="99"/>
    <w:rsid w:val="000768F4"/>
    <w:pPr>
      <w:spacing w:before="40"/>
    </w:pPr>
    <w:rPr>
      <w:rFonts w:eastAsia="MS Mincho"/>
      <w:lang w:val="en-US" w:eastAsia="zh-CN"/>
    </w:rPr>
  </w:style>
  <w:style w:type="character" w:customStyle="1" w:styleId="tw4winMark">
    <w:name w:val="tw4winMark"/>
    <w:uiPriority w:val="99"/>
    <w:rsid w:val="000768F4"/>
    <w:rPr>
      <w:rFonts w:ascii="Courier New" w:hAnsi="Courier New"/>
      <w:vanish/>
      <w:color w:val="800080"/>
      <w:vertAlign w:val="subscript"/>
    </w:rPr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FD182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GB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FD182D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GB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FD182D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GB"/>
    </w:rPr>
  </w:style>
  <w:style w:type="numbering" w:customStyle="1" w:styleId="NoList2">
    <w:name w:val="No List2"/>
    <w:next w:val="NoList"/>
    <w:uiPriority w:val="99"/>
    <w:semiHidden/>
    <w:unhideWhenUsed/>
    <w:rsid w:val="00FD182D"/>
  </w:style>
  <w:style w:type="character" w:customStyle="1" w:styleId="Heading1Char">
    <w:name w:val="Heading 1 Char"/>
    <w:link w:val="Heading11"/>
    <w:uiPriority w:val="9"/>
    <w:rsid w:val="00FD182D"/>
    <w:rPr>
      <w:rFonts w:ascii="Cambria" w:eastAsia="Times New Roman" w:hAnsi="Cambria" w:cs="Times New Roman"/>
      <w:b/>
      <w:bCs/>
      <w:color w:val="365F91"/>
      <w:sz w:val="28"/>
      <w:szCs w:val="28"/>
      <w:lang w:val="en-GB" w:eastAsia="en-GB"/>
    </w:rPr>
  </w:style>
  <w:style w:type="character" w:customStyle="1" w:styleId="Heading2Char">
    <w:name w:val="Heading 2 Char"/>
    <w:link w:val="Heading2"/>
    <w:uiPriority w:val="9"/>
    <w:rsid w:val="00FD182D"/>
    <w:rPr>
      <w:rFonts w:ascii="Cambria" w:eastAsia="Times New Roman" w:hAnsi="Cambria" w:cs="Times New Roman"/>
      <w:b/>
      <w:bCs/>
      <w:color w:val="4F81BD"/>
      <w:sz w:val="26"/>
      <w:szCs w:val="26"/>
      <w:lang w:val="en-GB" w:eastAsia="en-GB"/>
    </w:rPr>
  </w:style>
  <w:style w:type="character" w:customStyle="1" w:styleId="Heading3Char">
    <w:name w:val="Heading 3 Char"/>
    <w:link w:val="Heading3"/>
    <w:uiPriority w:val="9"/>
    <w:rsid w:val="00FD182D"/>
    <w:rPr>
      <w:rFonts w:ascii="Cambria" w:eastAsia="Times New Roman" w:hAnsi="Cambria" w:cs="Times New Roman"/>
      <w:b/>
      <w:bCs/>
      <w:color w:val="4F81BD"/>
      <w:lang w:val="en-GB" w:eastAsia="en-GB"/>
    </w:rPr>
  </w:style>
  <w:style w:type="paragraph" w:customStyle="1" w:styleId="Title1">
    <w:name w:val="Title1"/>
    <w:basedOn w:val="Normal"/>
    <w:next w:val="Normal"/>
    <w:uiPriority w:val="10"/>
    <w:qFormat/>
    <w:rsid w:val="00FD18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GB"/>
    </w:rPr>
  </w:style>
  <w:style w:type="character" w:customStyle="1" w:styleId="TitleChar">
    <w:name w:val="Title Char"/>
    <w:link w:val="Title"/>
    <w:uiPriority w:val="10"/>
    <w:rsid w:val="00FD182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GB" w:eastAsia="en-GB"/>
    </w:rPr>
  </w:style>
  <w:style w:type="character" w:customStyle="1" w:styleId="Heading1Char1">
    <w:name w:val="Heading 1 Char1"/>
    <w:basedOn w:val="DefaultParagraphFont"/>
    <w:link w:val="Heading1"/>
    <w:rsid w:val="00FD182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182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D182D"/>
    <w:pPr>
      <w:spacing w:after="100" w:line="276" w:lineRule="auto"/>
    </w:pPr>
    <w:rPr>
      <w:rFonts w:ascii="Calibri" w:hAnsi="Calibri"/>
      <w:sz w:val="22"/>
      <w:szCs w:val="22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FD182D"/>
    <w:pPr>
      <w:tabs>
        <w:tab w:val="right" w:leader="dot" w:pos="9016"/>
      </w:tabs>
      <w:spacing w:after="100" w:line="276" w:lineRule="auto"/>
      <w:ind w:left="220"/>
    </w:pPr>
    <w:rPr>
      <w:rFonts w:ascii="Calibri" w:hAnsi="Calibri"/>
      <w:noProof/>
      <w:sz w:val="22"/>
      <w:szCs w:val="22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FD182D"/>
    <w:pPr>
      <w:spacing w:after="100" w:line="276" w:lineRule="auto"/>
      <w:ind w:left="440"/>
    </w:pPr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FD182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FD182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llowedHyperlink1">
    <w:name w:val="FollowedHyperlink1"/>
    <w:uiPriority w:val="99"/>
    <w:semiHidden/>
    <w:unhideWhenUsed/>
    <w:rsid w:val="00FD182D"/>
    <w:rPr>
      <w:color w:val="800080"/>
      <w:u w:val="single"/>
    </w:rPr>
  </w:style>
  <w:style w:type="table" w:customStyle="1" w:styleId="TableGrid11">
    <w:name w:val="Table Grid11"/>
    <w:basedOn w:val="TableNormal"/>
    <w:next w:val="TableGrid"/>
    <w:uiPriority w:val="59"/>
    <w:rsid w:val="00FD182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D182D"/>
  </w:style>
  <w:style w:type="table" w:customStyle="1" w:styleId="TableGrid2">
    <w:name w:val="Table Grid2"/>
    <w:basedOn w:val="TableNormal"/>
    <w:next w:val="TableGrid"/>
    <w:uiPriority w:val="59"/>
    <w:rsid w:val="00FD182D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D182D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FD182D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FD182D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D182D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1">
    <w:name w:val="Heading 2 Char1"/>
    <w:basedOn w:val="DefaultParagraphFont"/>
    <w:semiHidden/>
    <w:rsid w:val="00FD182D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1">
    <w:name w:val="Heading 3 Char1"/>
    <w:basedOn w:val="DefaultParagraphFont"/>
    <w:semiHidden/>
    <w:rsid w:val="00FD182D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D182D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52"/>
      <w:lang w:eastAsia="en-GB"/>
    </w:rPr>
  </w:style>
  <w:style w:type="character" w:customStyle="1" w:styleId="TitleChar1">
    <w:name w:val="Title Char1"/>
    <w:basedOn w:val="DefaultParagraphFont"/>
    <w:rsid w:val="00FD182D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styleId="FollowedHyperlink">
    <w:name w:val="FollowedHyperlink"/>
    <w:basedOn w:val="DefaultParagraphFont"/>
    <w:rsid w:val="00FD182D"/>
    <w:rPr>
      <w:color w:val="800080" w:themeColor="followedHyperlink"/>
      <w:u w:val="single"/>
    </w:rPr>
  </w:style>
  <w:style w:type="paragraph" w:customStyle="1" w:styleId="Standard">
    <w:name w:val="Standard"/>
    <w:rsid w:val="00AF4449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AF4449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endnotes" Target="end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hyperlink" Target="https://www.nihr.ac.uk/nihr-in-your-area/stroke/aphasia.htm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footer" Target="footer2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hyperlink" Target="mailto:ritienne.grima@um.edu.mt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webSettings" Target="webSetting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Owner\Desktop\TRADOS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C:\Users\Owner\Desktop\TRADOS8.dot</Template>
  <TotalTime>3</TotalTime>
  <Pages>26</Pages>
  <Words>3031</Words>
  <Characters>17280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SDL</Company>
  <LinksUpToDate>false</LinksUpToDate>
  <CharactersWithSpaces>20271</CharactersWithSpaces>
  <SharedDoc>false</SharedDoc>
  <HLinks>
    <vt:vector size="18" baseType="variant"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983108</vt:i4>
      </vt:variant>
      <vt:variant>
        <vt:i4>0</vt:i4>
      </vt:variant>
      <vt:variant>
        <vt:i4>0</vt:i4>
      </vt:variant>
      <vt:variant>
        <vt:i4>5</vt:i4>
      </vt:variant>
      <vt:variant>
        <vt:lpwstr>http://evs.nci.nih.gov/ftp1/CTCAE/About.html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Grima</dc:creator>
  <cp:lastModifiedBy>Microsoft Office User</cp:lastModifiedBy>
  <cp:revision>5</cp:revision>
  <dcterms:created xsi:type="dcterms:W3CDTF">2017-08-03T10:16:00Z</dcterms:created>
  <dcterms:modified xsi:type="dcterms:W3CDTF">2020-05-26T09:49:00Z</dcterms:modified>
</cp:coreProperties>
</file>